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55350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05CA0253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31C7F0F6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5E73D9CB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1D772514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ED62C0E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9651356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35A3CCFE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67FC04C3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A4F9A89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6AE8509C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6D695E84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E5BD2E1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23B5F55B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16926207" w14:textId="77777777" w:rsidR="00393562" w:rsidRPr="00405E46" w:rsidRDefault="00E20616" w:rsidP="00393562">
      <w:pPr>
        <w:tabs>
          <w:tab w:val="left" w:pos="92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val="be-BY" w:eastAsia="be-BY"/>
        </w:rPr>
        <w:t xml:space="preserve">Устройство  вызова </w:t>
      </w:r>
      <w:r w:rsidR="00393562" w:rsidRPr="00405E46">
        <w:rPr>
          <w:b/>
          <w:color w:val="000000"/>
          <w:sz w:val="28"/>
          <w:szCs w:val="28"/>
          <w:lang w:val="be-BY" w:eastAsia="be-BY"/>
        </w:rPr>
        <w:t xml:space="preserve"> экстренных</w:t>
      </w:r>
      <w:r>
        <w:rPr>
          <w:b/>
          <w:color w:val="000000"/>
          <w:sz w:val="28"/>
          <w:szCs w:val="28"/>
          <w:lang w:val="be-BY" w:eastAsia="be-BY"/>
        </w:rPr>
        <w:t xml:space="preserve"> </w:t>
      </w:r>
      <w:r w:rsidR="00393562" w:rsidRPr="00405E46">
        <w:rPr>
          <w:b/>
          <w:color w:val="000000"/>
          <w:sz w:val="28"/>
          <w:szCs w:val="28"/>
          <w:lang w:val="be-BY" w:eastAsia="be-BY"/>
        </w:rPr>
        <w:t xml:space="preserve"> оперативных</w:t>
      </w:r>
      <w:r>
        <w:rPr>
          <w:b/>
          <w:color w:val="000000"/>
          <w:sz w:val="28"/>
          <w:szCs w:val="28"/>
          <w:lang w:val="be-BY" w:eastAsia="be-BY"/>
        </w:rPr>
        <w:t xml:space="preserve">  </w:t>
      </w:r>
      <w:r w:rsidR="00393562" w:rsidRPr="00405E46">
        <w:rPr>
          <w:b/>
          <w:color w:val="000000"/>
          <w:sz w:val="28"/>
          <w:szCs w:val="28"/>
          <w:lang w:val="be-BY" w:eastAsia="be-BY"/>
        </w:rPr>
        <w:t xml:space="preserve"> служб многофункциональное    </w:t>
      </w:r>
      <w:r w:rsidR="00393562" w:rsidRPr="00405E46">
        <w:rPr>
          <w:b/>
          <w:color w:val="000000"/>
          <w:sz w:val="28"/>
          <w:szCs w:val="28"/>
          <w:lang w:eastAsia="be-BY"/>
        </w:rPr>
        <w:t>УВС-М</w:t>
      </w:r>
    </w:p>
    <w:p w14:paraId="08C76257" w14:textId="15ED9A32" w:rsidR="00393562" w:rsidRPr="00405E46" w:rsidRDefault="00393562" w:rsidP="00393562">
      <w:pPr>
        <w:tabs>
          <w:tab w:val="left" w:pos="921"/>
        </w:tabs>
        <w:spacing w:line="360" w:lineRule="auto"/>
        <w:jc w:val="center"/>
        <w:rPr>
          <w:b/>
          <w:sz w:val="28"/>
          <w:szCs w:val="28"/>
        </w:rPr>
      </w:pPr>
      <w:r w:rsidRPr="00405E46">
        <w:rPr>
          <w:b/>
          <w:sz w:val="28"/>
          <w:szCs w:val="28"/>
        </w:rPr>
        <w:t xml:space="preserve">Руководство </w:t>
      </w:r>
      <w:r w:rsidR="001A5778">
        <w:rPr>
          <w:b/>
          <w:sz w:val="28"/>
          <w:szCs w:val="28"/>
        </w:rPr>
        <w:t>оператора</w:t>
      </w:r>
    </w:p>
    <w:p w14:paraId="64145522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B12D5A9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1C9BAC35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1B2A31D1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3CC5DA1F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0D4D9DC6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5AA657B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25041480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28932CDF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312D2D98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2D3AFE1B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B331C23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02CB4BC0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C25C0D8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5F63EBDF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175CACD8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595FA459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530C7EB" w14:textId="77777777" w:rsidR="00BD4907" w:rsidRDefault="00BD4907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7B725730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6C87BDF4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2E8F1AAD" w14:textId="77777777" w:rsidR="00FB1E70" w:rsidRDefault="00FB1E70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2FF1B04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4FBC3CD2" w14:textId="77777777" w:rsidR="00393562" w:rsidRDefault="00393562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0376325D" w14:textId="5215A7E3" w:rsidR="0074415E" w:rsidRDefault="00393562" w:rsidP="00BD4907">
      <w:pPr>
        <w:tabs>
          <w:tab w:val="left" w:pos="92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F12BCD">
        <w:rPr>
          <w:sz w:val="28"/>
          <w:szCs w:val="28"/>
        </w:rPr>
        <w:t>23</w:t>
      </w:r>
    </w:p>
    <w:p w14:paraId="6876C6BD" w14:textId="77777777" w:rsidR="00632EAB" w:rsidRDefault="00632EAB" w:rsidP="00B03B2B">
      <w:pPr>
        <w:tabs>
          <w:tab w:val="left" w:pos="921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</w:t>
      </w:r>
    </w:p>
    <w:p w14:paraId="2FB34044" w14:textId="77777777" w:rsidR="00632EAB" w:rsidRDefault="00632EAB" w:rsidP="00632EAB">
      <w:pPr>
        <w:tabs>
          <w:tab w:val="left" w:pos="921"/>
        </w:tabs>
        <w:jc w:val="center"/>
        <w:rPr>
          <w:sz w:val="28"/>
          <w:szCs w:val="28"/>
        </w:rPr>
      </w:pPr>
    </w:p>
    <w:p w14:paraId="0AB530FF" w14:textId="1ED21E2C" w:rsidR="00F3651B" w:rsidRDefault="00F3651B" w:rsidP="00F3651B">
      <w:pPr>
        <w:spacing w:line="360" w:lineRule="auto"/>
        <w:ind w:left="-284" w:firstLine="709"/>
        <w:jc w:val="both"/>
        <w:rPr>
          <w:color w:val="000000"/>
          <w:sz w:val="28"/>
          <w:szCs w:val="28"/>
          <w:lang w:val="be-BY" w:eastAsia="be-BY"/>
        </w:rPr>
      </w:pPr>
      <w:r w:rsidRPr="00FE3C98">
        <w:rPr>
          <w:color w:val="000000"/>
          <w:sz w:val="28"/>
          <w:szCs w:val="28"/>
          <w:lang w:val="be-BY" w:eastAsia="be-BY"/>
        </w:rPr>
        <w:t>Настоящее руководство адресовано пользователю, выполняющему функции оп</w:t>
      </w:r>
      <w:r w:rsidR="001360C2">
        <w:rPr>
          <w:color w:val="000000"/>
          <w:sz w:val="28"/>
          <w:szCs w:val="28"/>
          <w:lang w:val="be-BY" w:eastAsia="be-BY"/>
        </w:rPr>
        <w:t xml:space="preserve">ератора </w:t>
      </w:r>
      <w:r>
        <w:rPr>
          <w:color w:val="000000"/>
          <w:sz w:val="28"/>
          <w:szCs w:val="28"/>
          <w:lang w:val="be-BY" w:eastAsia="be-BY"/>
        </w:rPr>
        <w:t xml:space="preserve">по настройке </w:t>
      </w:r>
      <w:r w:rsidRPr="000116DF">
        <w:rPr>
          <w:color w:val="000000"/>
          <w:sz w:val="28"/>
          <w:szCs w:val="28"/>
          <w:lang w:val="be-BY" w:eastAsia="be-BY"/>
        </w:rPr>
        <w:t>устройства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Pr="000116DF">
        <w:rPr>
          <w:color w:val="000000"/>
          <w:sz w:val="28"/>
          <w:szCs w:val="28"/>
          <w:lang w:val="be-BY" w:eastAsia="be-BY"/>
        </w:rPr>
        <w:t>вызова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Pr="000116DF">
        <w:rPr>
          <w:color w:val="000000"/>
          <w:sz w:val="28"/>
          <w:szCs w:val="28"/>
          <w:lang w:val="be-BY" w:eastAsia="be-BY"/>
        </w:rPr>
        <w:t>экстренных оперативных служб многофункционального</w:t>
      </w:r>
      <w:r>
        <w:rPr>
          <w:color w:val="000000"/>
          <w:sz w:val="28"/>
          <w:szCs w:val="28"/>
          <w:lang w:val="be-BY" w:eastAsia="be-BY"/>
        </w:rPr>
        <w:t xml:space="preserve">    </w:t>
      </w:r>
      <w:r>
        <w:rPr>
          <w:color w:val="000000"/>
          <w:sz w:val="28"/>
          <w:szCs w:val="28"/>
          <w:lang w:eastAsia="be-BY"/>
        </w:rPr>
        <w:t xml:space="preserve">УВС-М  </w:t>
      </w:r>
      <w:r w:rsidRPr="00893795">
        <w:rPr>
          <w:sz w:val="28"/>
          <w:szCs w:val="28"/>
          <w:lang w:val="be-BY" w:eastAsia="be-BY"/>
        </w:rPr>
        <w:t>ЕИРВ.464429.005</w:t>
      </w:r>
      <w:r w:rsidR="0024048F" w:rsidRPr="0024048F">
        <w:rPr>
          <w:sz w:val="28"/>
          <w:szCs w:val="28"/>
          <w:lang w:eastAsia="be-BY"/>
        </w:rPr>
        <w:t xml:space="preserve"> (</w:t>
      </w:r>
      <w:r w:rsidR="0024048F">
        <w:rPr>
          <w:sz w:val="28"/>
          <w:szCs w:val="28"/>
          <w:lang w:eastAsia="be-BY"/>
        </w:rPr>
        <w:t>далее УВС-М)</w:t>
      </w:r>
      <w:r w:rsidRPr="00FE3C98">
        <w:rPr>
          <w:color w:val="000000"/>
          <w:sz w:val="28"/>
          <w:szCs w:val="28"/>
          <w:lang w:val="be-BY" w:eastAsia="be-BY"/>
        </w:rPr>
        <w:t>.</w:t>
      </w:r>
    </w:p>
    <w:p w14:paraId="3E17BDF4" w14:textId="77777777" w:rsidR="0032290C" w:rsidRPr="0032290C" w:rsidRDefault="003C2A59" w:rsidP="0032290C">
      <w:pPr>
        <w:spacing w:line="360" w:lineRule="auto"/>
        <w:ind w:left="-284" w:firstLine="709"/>
        <w:jc w:val="both"/>
        <w:rPr>
          <w:color w:val="000000"/>
          <w:sz w:val="28"/>
          <w:szCs w:val="28"/>
          <w:lang w:eastAsia="be-BY"/>
        </w:rPr>
      </w:pPr>
      <w:r w:rsidRPr="00FE3C98">
        <w:rPr>
          <w:color w:val="000000"/>
          <w:sz w:val="28"/>
          <w:szCs w:val="28"/>
          <w:lang w:val="be-BY" w:eastAsia="be-BY"/>
        </w:rPr>
        <w:t xml:space="preserve">Целью руководства является обеспечение пользователя необходимыми сведениями по запуску, настройке </w:t>
      </w:r>
      <w:r w:rsidR="0024048F">
        <w:rPr>
          <w:color w:val="000000"/>
          <w:sz w:val="28"/>
          <w:szCs w:val="28"/>
          <w:lang w:val="be-BY" w:eastAsia="be-BY"/>
        </w:rPr>
        <w:t xml:space="preserve"> УВС-М </w:t>
      </w:r>
      <w:r w:rsidRPr="00FE3C98">
        <w:rPr>
          <w:color w:val="000000"/>
          <w:sz w:val="28"/>
          <w:szCs w:val="28"/>
          <w:lang w:val="be-BY" w:eastAsia="be-BY"/>
        </w:rPr>
        <w:t>и работе с программой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6D7ACD">
        <w:rPr>
          <w:sz w:val="28"/>
          <w:szCs w:val="28"/>
          <w:lang w:val="be-BY"/>
        </w:rPr>
        <w:t>"</w:t>
      </w:r>
      <w:r w:rsidR="000116DF">
        <w:rPr>
          <w:sz w:val="28"/>
          <w:szCs w:val="28"/>
          <w:lang w:val="be-BY"/>
        </w:rPr>
        <w:t xml:space="preserve">Программа </w:t>
      </w:r>
      <w:r w:rsidR="00D3133C">
        <w:rPr>
          <w:sz w:val="28"/>
          <w:szCs w:val="28"/>
          <w:lang w:val="be-BY"/>
        </w:rPr>
        <w:t>конфигурации</w:t>
      </w:r>
      <w:r w:rsidR="000116DF">
        <w:rPr>
          <w:sz w:val="28"/>
          <w:szCs w:val="28"/>
          <w:lang w:val="be-BY"/>
        </w:rPr>
        <w:t xml:space="preserve"> УВС-М</w:t>
      </w:r>
      <w:r w:rsidR="006D7ACD">
        <w:rPr>
          <w:sz w:val="28"/>
          <w:szCs w:val="28"/>
          <w:lang w:val="be-BY"/>
        </w:rPr>
        <w:t>"</w:t>
      </w:r>
      <w:r w:rsidR="002307D8">
        <w:rPr>
          <w:sz w:val="28"/>
          <w:szCs w:val="28"/>
          <w:lang w:val="be-BY"/>
        </w:rPr>
        <w:t xml:space="preserve"> </w:t>
      </w:r>
      <w:r w:rsidR="002307D8" w:rsidRPr="00A116B9">
        <w:rPr>
          <w:sz w:val="28"/>
          <w:szCs w:val="28"/>
          <w:lang w:val="be-BY" w:eastAsia="be-BY"/>
        </w:rPr>
        <w:t>ЕИРВ.5</w:t>
      </w:r>
      <w:r w:rsidR="001F2E1C">
        <w:rPr>
          <w:sz w:val="28"/>
          <w:szCs w:val="28"/>
          <w:lang w:val="be-BY" w:eastAsia="be-BY"/>
        </w:rPr>
        <w:t>1348</w:t>
      </w:r>
      <w:r w:rsidR="002307D8" w:rsidRPr="00A116B9">
        <w:rPr>
          <w:sz w:val="28"/>
          <w:szCs w:val="28"/>
          <w:lang w:val="be-BY" w:eastAsia="be-BY"/>
        </w:rPr>
        <w:t>-01</w:t>
      </w:r>
      <w:r w:rsidR="00632EAB" w:rsidRPr="00A762E1">
        <w:rPr>
          <w:color w:val="000000"/>
          <w:sz w:val="28"/>
          <w:szCs w:val="28"/>
          <w:lang w:val="be-BY" w:eastAsia="be-BY"/>
        </w:rPr>
        <w:t>.</w:t>
      </w:r>
    </w:p>
    <w:p w14:paraId="1AECF384" w14:textId="3D274BC1" w:rsidR="0032290C" w:rsidRPr="0032290C" w:rsidRDefault="0032290C" w:rsidP="0032290C">
      <w:pPr>
        <w:spacing w:line="360" w:lineRule="auto"/>
        <w:ind w:left="-284" w:firstLine="709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eastAsia="be-BY"/>
        </w:rPr>
        <w:t xml:space="preserve">Перед проведением настройки необходимо </w:t>
      </w:r>
      <w:r w:rsidR="001360C2">
        <w:rPr>
          <w:color w:val="000000"/>
          <w:sz w:val="28"/>
          <w:szCs w:val="28"/>
          <w:lang w:eastAsia="be-BY"/>
        </w:rPr>
        <w:t>изучить</w:t>
      </w:r>
      <w:r>
        <w:rPr>
          <w:color w:val="000000"/>
          <w:sz w:val="28"/>
          <w:szCs w:val="28"/>
          <w:lang w:eastAsia="be-BY"/>
        </w:rPr>
        <w:t xml:space="preserve"> руководство по эксплуатации УВС-М ЕИРВ.464429.005 РЭ.</w:t>
      </w:r>
    </w:p>
    <w:p w14:paraId="071EA64C" w14:textId="2FDF0C70" w:rsidR="00632EAB" w:rsidRDefault="00632EAB" w:rsidP="0032290C">
      <w:pPr>
        <w:spacing w:line="360" w:lineRule="auto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DE732C" w14:textId="77777777" w:rsidR="00632EAB" w:rsidRDefault="00632EAB" w:rsidP="00632EAB">
      <w:pPr>
        <w:tabs>
          <w:tab w:val="left" w:pos="921"/>
        </w:tabs>
        <w:jc w:val="center"/>
        <w:rPr>
          <w:color w:val="000000"/>
          <w:sz w:val="28"/>
          <w:szCs w:val="28"/>
        </w:rPr>
      </w:pPr>
      <w:r w:rsidRPr="004E18A6">
        <w:rPr>
          <w:color w:val="000000"/>
          <w:sz w:val="28"/>
          <w:szCs w:val="28"/>
        </w:rPr>
        <w:lastRenderedPageBreak/>
        <w:t>СОДЕРЖАНИЕ</w:t>
      </w:r>
    </w:p>
    <w:p w14:paraId="19F5365A" w14:textId="77777777" w:rsidR="00632EAB" w:rsidRDefault="00632EAB" w:rsidP="00632EAB">
      <w:pPr>
        <w:tabs>
          <w:tab w:val="left" w:pos="921"/>
        </w:tabs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98"/>
      </w:tblGrid>
      <w:tr w:rsidR="009E1909" w14:paraId="396ED908" w14:textId="77777777" w:rsidTr="007A7463">
        <w:tc>
          <w:tcPr>
            <w:tcW w:w="9606" w:type="dxa"/>
          </w:tcPr>
          <w:p w14:paraId="6F32EC97" w14:textId="7F8DD75E" w:rsidR="009E1909" w:rsidRPr="009E1909" w:rsidRDefault="009E1909" w:rsidP="004C1AAD">
            <w:pPr>
              <w:tabs>
                <w:tab w:val="left" w:pos="921"/>
              </w:tabs>
              <w:spacing w:line="360" w:lineRule="auto"/>
              <w:ind w:left="-142" w:right="-143"/>
              <w:jc w:val="both"/>
              <w:rPr>
                <w:color w:val="000000"/>
                <w:sz w:val="28"/>
                <w:szCs w:val="28"/>
              </w:rPr>
            </w:pPr>
            <w:r w:rsidRPr="00891FA8">
              <w:rPr>
                <w:color w:val="000000"/>
                <w:sz w:val="28"/>
                <w:szCs w:val="28"/>
              </w:rPr>
              <w:t>1. НАЗНАЧЕНИЕ ПРОГРАМ</w:t>
            </w:r>
            <w:r>
              <w:rPr>
                <w:color w:val="000000"/>
                <w:sz w:val="28"/>
                <w:szCs w:val="28"/>
              </w:rPr>
              <w:t>МЫ</w:t>
            </w:r>
            <w:r w:rsidR="00D74CEA">
              <w:rPr>
                <w:color w:val="000000"/>
                <w:sz w:val="28"/>
                <w:szCs w:val="28"/>
              </w:rPr>
              <w:t>……………………………………………...</w:t>
            </w:r>
            <w:r w:rsidR="00A2009A">
              <w:rPr>
                <w:color w:val="000000"/>
                <w:sz w:val="28"/>
                <w:szCs w:val="28"/>
              </w:rPr>
              <w:t>...</w:t>
            </w:r>
            <w:r w:rsidR="00D74CEA">
              <w:rPr>
                <w:color w:val="000000"/>
                <w:sz w:val="28"/>
                <w:szCs w:val="28"/>
              </w:rPr>
              <w:t>…</w:t>
            </w:r>
            <w:r w:rsidR="002B0FF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98" w:type="dxa"/>
          </w:tcPr>
          <w:p w14:paraId="0FAB4B27" w14:textId="77777777" w:rsidR="009E1909" w:rsidRDefault="000D705E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.</w:t>
            </w:r>
            <w:r w:rsidR="002B0FFF">
              <w:rPr>
                <w:color w:val="000000"/>
                <w:sz w:val="28"/>
                <w:szCs w:val="28"/>
              </w:rPr>
              <w:t>…</w:t>
            </w:r>
            <w:r w:rsidR="009E1909" w:rsidRPr="00891FA8">
              <w:rPr>
                <w:color w:val="000000"/>
                <w:sz w:val="28"/>
                <w:szCs w:val="28"/>
              </w:rPr>
              <w:t>4</w:t>
            </w:r>
          </w:p>
        </w:tc>
      </w:tr>
      <w:tr w:rsidR="009E1909" w14:paraId="3EE33FD4" w14:textId="77777777" w:rsidTr="007A7463">
        <w:tc>
          <w:tcPr>
            <w:tcW w:w="9606" w:type="dxa"/>
          </w:tcPr>
          <w:p w14:paraId="6C88D4C8" w14:textId="35347D9F" w:rsidR="009E1909" w:rsidRPr="00365440" w:rsidRDefault="009E1909" w:rsidP="004C1AAD">
            <w:pPr>
              <w:tabs>
                <w:tab w:val="left" w:pos="921"/>
              </w:tabs>
              <w:spacing w:line="360" w:lineRule="auto"/>
              <w:ind w:left="-142" w:right="-143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DD0ED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УСЛОВИЯ </w:t>
            </w:r>
            <w:r w:rsidRPr="009E1909">
              <w:rPr>
                <w:color w:val="000000"/>
                <w:sz w:val="28"/>
                <w:szCs w:val="28"/>
              </w:rPr>
              <w:t>ВЫПОЛНЕНИЯ ПРОГРАММЫ</w:t>
            </w:r>
            <w:r w:rsidR="00D74CEA">
              <w:rPr>
                <w:color w:val="000000"/>
                <w:sz w:val="28"/>
                <w:szCs w:val="28"/>
              </w:rPr>
              <w:t>…………………</w:t>
            </w:r>
            <w:r w:rsidR="000D705E">
              <w:rPr>
                <w:color w:val="000000"/>
                <w:sz w:val="28"/>
                <w:szCs w:val="28"/>
              </w:rPr>
              <w:t>.</w:t>
            </w:r>
            <w:r w:rsidR="00D74CEA">
              <w:rPr>
                <w:color w:val="000000"/>
                <w:sz w:val="28"/>
                <w:szCs w:val="28"/>
              </w:rPr>
              <w:t>…………</w:t>
            </w:r>
            <w:r w:rsidR="006F12BD">
              <w:rPr>
                <w:color w:val="000000"/>
                <w:sz w:val="28"/>
                <w:szCs w:val="28"/>
              </w:rPr>
              <w:t>.</w:t>
            </w:r>
            <w:r w:rsidR="00D74CEA">
              <w:rPr>
                <w:color w:val="000000"/>
                <w:sz w:val="28"/>
                <w:szCs w:val="28"/>
              </w:rPr>
              <w:t>…</w:t>
            </w:r>
            <w:r w:rsidR="00A2009A">
              <w:rPr>
                <w:color w:val="000000"/>
                <w:sz w:val="28"/>
                <w:szCs w:val="28"/>
              </w:rPr>
              <w:t>…</w:t>
            </w:r>
            <w:r w:rsidR="00365440"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598" w:type="dxa"/>
          </w:tcPr>
          <w:p w14:paraId="5857E46E" w14:textId="77777777" w:rsidR="009E1909" w:rsidRDefault="000D705E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.</w:t>
            </w:r>
            <w:r w:rsidR="002B0FFF">
              <w:rPr>
                <w:color w:val="000000"/>
                <w:sz w:val="28"/>
                <w:szCs w:val="28"/>
              </w:rPr>
              <w:t>…</w:t>
            </w:r>
            <w:r w:rsidR="009E1909" w:rsidRPr="00891FA8">
              <w:rPr>
                <w:color w:val="000000"/>
                <w:sz w:val="28"/>
                <w:szCs w:val="28"/>
              </w:rPr>
              <w:t>5</w:t>
            </w:r>
          </w:p>
        </w:tc>
      </w:tr>
      <w:tr w:rsidR="009E1909" w14:paraId="62E05037" w14:textId="77777777" w:rsidTr="007A7463">
        <w:tc>
          <w:tcPr>
            <w:tcW w:w="9606" w:type="dxa"/>
          </w:tcPr>
          <w:p w14:paraId="2F148920" w14:textId="0C270802" w:rsidR="009E1909" w:rsidRPr="00A2009A" w:rsidRDefault="009E1909" w:rsidP="004C1AAD">
            <w:pPr>
              <w:spacing w:line="360" w:lineRule="auto"/>
              <w:ind w:left="-142"/>
              <w:jc w:val="both"/>
              <w:rPr>
                <w:color w:val="000000"/>
                <w:sz w:val="28"/>
                <w:szCs w:val="28"/>
              </w:rPr>
            </w:pPr>
            <w:r w:rsidRPr="00891FA8">
              <w:rPr>
                <w:sz w:val="28"/>
                <w:szCs w:val="28"/>
              </w:rPr>
              <w:t>3.</w:t>
            </w:r>
            <w:r w:rsidR="00DD0EDA">
              <w:rPr>
                <w:sz w:val="28"/>
                <w:szCs w:val="28"/>
              </w:rPr>
              <w:t xml:space="preserve"> </w:t>
            </w:r>
            <w:r w:rsidR="00DD0EDA">
              <w:rPr>
                <w:color w:val="000000"/>
                <w:sz w:val="28"/>
                <w:szCs w:val="28"/>
                <w:lang w:val="be-BY"/>
              </w:rPr>
              <w:t>ВЫПОЛНЕНИЕ ПРОГРАММЫ………</w:t>
            </w:r>
            <w:r w:rsidR="006F12BD">
              <w:rPr>
                <w:color w:val="000000"/>
                <w:sz w:val="28"/>
                <w:szCs w:val="28"/>
                <w:lang w:val="be-BY"/>
              </w:rPr>
              <w:t>………………………..…</w:t>
            </w:r>
            <w:r w:rsidR="00365440">
              <w:rPr>
                <w:color w:val="000000"/>
                <w:sz w:val="28"/>
                <w:szCs w:val="28"/>
                <w:lang w:val="en-US"/>
              </w:rPr>
              <w:t>.</w:t>
            </w:r>
            <w:r w:rsidR="006F12BD">
              <w:rPr>
                <w:color w:val="000000"/>
                <w:sz w:val="28"/>
                <w:szCs w:val="28"/>
                <w:lang w:val="be-BY"/>
              </w:rPr>
              <w:t>………….</w:t>
            </w:r>
            <w:r w:rsidR="00365440">
              <w:rPr>
                <w:color w:val="000000"/>
                <w:sz w:val="28"/>
                <w:szCs w:val="28"/>
                <w:lang w:val="en-US"/>
              </w:rPr>
              <w:t>..</w:t>
            </w:r>
            <w:r w:rsidR="00A2009A">
              <w:rPr>
                <w:color w:val="000000"/>
                <w:sz w:val="28"/>
                <w:szCs w:val="28"/>
              </w:rPr>
              <w:t>..</w:t>
            </w:r>
          </w:p>
        </w:tc>
        <w:tc>
          <w:tcPr>
            <w:tcW w:w="598" w:type="dxa"/>
          </w:tcPr>
          <w:p w14:paraId="41DD53B0" w14:textId="77777777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be-BY"/>
              </w:rPr>
              <w:t>….</w:t>
            </w:r>
            <w:r w:rsidR="009E1909" w:rsidRPr="00891FA8">
              <w:rPr>
                <w:color w:val="000000"/>
                <w:sz w:val="28"/>
                <w:szCs w:val="28"/>
                <w:lang w:val="be-BY"/>
              </w:rPr>
              <w:t>6</w:t>
            </w:r>
          </w:p>
        </w:tc>
      </w:tr>
      <w:tr w:rsidR="009E1909" w14:paraId="4F4E5AAD" w14:textId="77777777" w:rsidTr="007A7463">
        <w:tc>
          <w:tcPr>
            <w:tcW w:w="9606" w:type="dxa"/>
          </w:tcPr>
          <w:p w14:paraId="5272408C" w14:textId="591F0937" w:rsidR="009E1909" w:rsidRPr="009E1909" w:rsidRDefault="009E1909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 w:rsidRPr="00891FA8">
              <w:rPr>
                <w:sz w:val="28"/>
                <w:szCs w:val="28"/>
              </w:rPr>
              <w:t>3.1. Запуск прог</w:t>
            </w:r>
            <w:r>
              <w:rPr>
                <w:sz w:val="28"/>
                <w:szCs w:val="28"/>
              </w:rPr>
              <w:t>раммы</w:t>
            </w:r>
            <w:r w:rsidR="00D74CEA">
              <w:rPr>
                <w:sz w:val="28"/>
                <w:szCs w:val="28"/>
              </w:rPr>
              <w:t>…………………………………………………………</w:t>
            </w:r>
            <w:r w:rsidR="00A2009A">
              <w:rPr>
                <w:sz w:val="28"/>
                <w:szCs w:val="28"/>
              </w:rPr>
              <w:t>….</w:t>
            </w:r>
            <w:r w:rsidR="00D74CEA">
              <w:rPr>
                <w:sz w:val="28"/>
                <w:szCs w:val="28"/>
              </w:rPr>
              <w:t>…</w:t>
            </w:r>
            <w:r w:rsidR="002B0FFF">
              <w:rPr>
                <w:sz w:val="28"/>
                <w:szCs w:val="28"/>
              </w:rPr>
              <w:t>.</w:t>
            </w:r>
            <w:r w:rsidR="00D74CEA">
              <w:rPr>
                <w:sz w:val="28"/>
                <w:szCs w:val="28"/>
              </w:rPr>
              <w:t>.</w:t>
            </w:r>
          </w:p>
        </w:tc>
        <w:tc>
          <w:tcPr>
            <w:tcW w:w="598" w:type="dxa"/>
          </w:tcPr>
          <w:p w14:paraId="04230A4A" w14:textId="77777777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  <w:r w:rsidR="009E1909" w:rsidRPr="00891FA8">
              <w:rPr>
                <w:sz w:val="28"/>
                <w:szCs w:val="28"/>
              </w:rPr>
              <w:t>6</w:t>
            </w:r>
          </w:p>
        </w:tc>
      </w:tr>
      <w:tr w:rsidR="009E1909" w14:paraId="3CD7498B" w14:textId="77777777" w:rsidTr="007A7463">
        <w:tc>
          <w:tcPr>
            <w:tcW w:w="9606" w:type="dxa"/>
          </w:tcPr>
          <w:p w14:paraId="0BF9759E" w14:textId="24D249A1" w:rsidR="009E1909" w:rsidRPr="009E1909" w:rsidRDefault="009E1909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 w:rsidRPr="00891FA8">
              <w:rPr>
                <w:sz w:val="28"/>
                <w:szCs w:val="28"/>
              </w:rPr>
              <w:t>3.2. Меню</w:t>
            </w:r>
            <w:r w:rsidR="00D74CEA">
              <w:rPr>
                <w:sz w:val="28"/>
                <w:szCs w:val="28"/>
              </w:rPr>
              <w:t>…………………………………………………………………………</w:t>
            </w:r>
            <w:r w:rsidR="00A2009A">
              <w:rPr>
                <w:sz w:val="28"/>
                <w:szCs w:val="28"/>
              </w:rPr>
              <w:t>...</w:t>
            </w:r>
            <w:r w:rsidR="00D74CEA">
              <w:rPr>
                <w:sz w:val="28"/>
                <w:szCs w:val="28"/>
              </w:rPr>
              <w:t>…</w:t>
            </w:r>
            <w:r w:rsidR="006F12BD">
              <w:rPr>
                <w:sz w:val="28"/>
                <w:szCs w:val="28"/>
              </w:rPr>
              <w:t>.</w:t>
            </w:r>
          </w:p>
        </w:tc>
        <w:tc>
          <w:tcPr>
            <w:tcW w:w="598" w:type="dxa"/>
          </w:tcPr>
          <w:p w14:paraId="7C21EEE9" w14:textId="28DFD5AA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  <w:r w:rsidR="009C499D">
              <w:rPr>
                <w:sz w:val="28"/>
                <w:szCs w:val="28"/>
              </w:rPr>
              <w:t>6</w:t>
            </w:r>
          </w:p>
        </w:tc>
      </w:tr>
      <w:tr w:rsidR="009E1909" w14:paraId="473138C7" w14:textId="77777777" w:rsidTr="007A7463">
        <w:tc>
          <w:tcPr>
            <w:tcW w:w="9606" w:type="dxa"/>
          </w:tcPr>
          <w:p w14:paraId="2A2D3EBA" w14:textId="6CBC57AB" w:rsidR="009E1909" w:rsidRPr="009E1909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E1909" w:rsidRPr="00891FA8">
              <w:rPr>
                <w:sz w:val="28"/>
                <w:szCs w:val="28"/>
              </w:rPr>
              <w:t xml:space="preserve">.3. </w:t>
            </w:r>
            <w:r>
              <w:rPr>
                <w:sz w:val="28"/>
                <w:szCs w:val="28"/>
              </w:rPr>
              <w:t>Строка состояния………</w:t>
            </w:r>
            <w:r w:rsidR="00D74CEA">
              <w:rPr>
                <w:sz w:val="28"/>
                <w:szCs w:val="28"/>
                <w:lang w:val="be-BY"/>
              </w:rPr>
              <w:t>…………………………………………………</w:t>
            </w:r>
            <w:r w:rsidR="00A2009A">
              <w:rPr>
                <w:sz w:val="28"/>
                <w:szCs w:val="28"/>
                <w:lang w:val="be-BY"/>
              </w:rPr>
              <w:t>..</w:t>
            </w:r>
            <w:r w:rsidR="00D74CEA">
              <w:rPr>
                <w:sz w:val="28"/>
                <w:szCs w:val="28"/>
                <w:lang w:val="be-BY"/>
              </w:rPr>
              <w:t>…….</w:t>
            </w:r>
            <w:r w:rsidR="006F12BD">
              <w:rPr>
                <w:sz w:val="28"/>
                <w:szCs w:val="28"/>
                <w:lang w:val="be-BY"/>
              </w:rPr>
              <w:t>.</w:t>
            </w:r>
          </w:p>
        </w:tc>
        <w:tc>
          <w:tcPr>
            <w:tcW w:w="598" w:type="dxa"/>
          </w:tcPr>
          <w:p w14:paraId="24CC2842" w14:textId="18428DFF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  <w:r w:rsidR="004F23C9">
              <w:rPr>
                <w:sz w:val="28"/>
                <w:szCs w:val="28"/>
              </w:rPr>
              <w:t>8</w:t>
            </w:r>
          </w:p>
        </w:tc>
      </w:tr>
      <w:tr w:rsidR="009E1909" w14:paraId="52135D66" w14:textId="77777777" w:rsidTr="007A7463">
        <w:tc>
          <w:tcPr>
            <w:tcW w:w="9606" w:type="dxa"/>
          </w:tcPr>
          <w:p w14:paraId="465C0B1A" w14:textId="1B9556A7" w:rsidR="009E1909" w:rsidRPr="009E1909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EF770A">
              <w:rPr>
                <w:color w:val="000000"/>
                <w:sz w:val="28"/>
                <w:szCs w:val="28"/>
                <w:lang w:val="be-BY" w:eastAsia="be-BY"/>
              </w:rPr>
              <w:t>Об устройстве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...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EF770A">
              <w:rPr>
                <w:color w:val="000000"/>
                <w:sz w:val="28"/>
                <w:szCs w:val="28"/>
                <w:lang w:val="be-BY" w:eastAsia="be-BY"/>
              </w:rPr>
              <w:t>……</w:t>
            </w:r>
          </w:p>
        </w:tc>
        <w:tc>
          <w:tcPr>
            <w:tcW w:w="598" w:type="dxa"/>
          </w:tcPr>
          <w:p w14:paraId="5422B1FF" w14:textId="77777777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  <w:r w:rsidR="009E1909" w:rsidRPr="00891FA8">
              <w:rPr>
                <w:sz w:val="28"/>
                <w:szCs w:val="28"/>
              </w:rPr>
              <w:t>8</w:t>
            </w:r>
          </w:p>
        </w:tc>
      </w:tr>
      <w:tr w:rsidR="009E1909" w14:paraId="51D70EC8" w14:textId="77777777" w:rsidTr="007A7463">
        <w:tc>
          <w:tcPr>
            <w:tcW w:w="9606" w:type="dxa"/>
          </w:tcPr>
          <w:p w14:paraId="4BF3031F" w14:textId="26ED859E" w:rsidR="009E1909" w:rsidRPr="009E1909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9E1909" w:rsidRPr="00891FA8">
              <w:rPr>
                <w:rStyle w:val="apple-converted-space"/>
                <w:color w:val="000000"/>
                <w:sz w:val="28"/>
                <w:szCs w:val="28"/>
              </w:rPr>
              <w:t>Обновление ПО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</w:p>
        </w:tc>
        <w:tc>
          <w:tcPr>
            <w:tcW w:w="598" w:type="dxa"/>
          </w:tcPr>
          <w:p w14:paraId="44CB99C6" w14:textId="77777777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val="be-BY"/>
              </w:rPr>
              <w:t>….</w:t>
            </w:r>
            <w:r w:rsidR="009E1909" w:rsidRPr="00891FA8">
              <w:rPr>
                <w:sz w:val="28"/>
                <w:szCs w:val="28"/>
                <w:lang w:val="be-BY"/>
              </w:rPr>
              <w:t>9</w:t>
            </w:r>
          </w:p>
        </w:tc>
      </w:tr>
      <w:tr w:rsidR="009E1909" w14:paraId="38F78902" w14:textId="77777777" w:rsidTr="007A7463">
        <w:tc>
          <w:tcPr>
            <w:tcW w:w="9606" w:type="dxa"/>
          </w:tcPr>
          <w:p w14:paraId="425EDDEE" w14:textId="73D2A18D" w:rsidR="009E1909" w:rsidRPr="009E1909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9E1909" w:rsidRPr="00891FA8">
              <w:rPr>
                <w:sz w:val="28"/>
                <w:szCs w:val="28"/>
              </w:rPr>
              <w:t>Параметры ЭРА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…</w:t>
            </w:r>
          </w:p>
        </w:tc>
        <w:tc>
          <w:tcPr>
            <w:tcW w:w="598" w:type="dxa"/>
          </w:tcPr>
          <w:p w14:paraId="4C74D40B" w14:textId="746EBEA6" w:rsidR="009E1909" w:rsidRPr="00891FA8" w:rsidRDefault="002B0FFF" w:rsidP="004C1AAD">
            <w:pPr>
              <w:spacing w:line="360" w:lineRule="auto"/>
              <w:ind w:left="-108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="009E1909" w:rsidRPr="00891FA8">
              <w:rPr>
                <w:sz w:val="28"/>
                <w:szCs w:val="28"/>
              </w:rPr>
              <w:t>1</w:t>
            </w:r>
            <w:r w:rsidR="00246208">
              <w:rPr>
                <w:sz w:val="28"/>
                <w:szCs w:val="28"/>
              </w:rPr>
              <w:t>0</w:t>
            </w:r>
          </w:p>
        </w:tc>
      </w:tr>
      <w:tr w:rsidR="009E1909" w14:paraId="66F59CC5" w14:textId="77777777" w:rsidTr="007A7463">
        <w:tc>
          <w:tcPr>
            <w:tcW w:w="9606" w:type="dxa"/>
          </w:tcPr>
          <w:p w14:paraId="0B4FD17E" w14:textId="07EBA5DA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9E1909" w:rsidRPr="00891FA8">
              <w:rPr>
                <w:color w:val="000000"/>
                <w:sz w:val="28"/>
                <w:szCs w:val="28"/>
                <w:lang w:eastAsia="be-BY"/>
              </w:rPr>
              <w:t>Параметры ТС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….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…….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</w:p>
        </w:tc>
        <w:tc>
          <w:tcPr>
            <w:tcW w:w="598" w:type="dxa"/>
          </w:tcPr>
          <w:p w14:paraId="1024985B" w14:textId="68AD221D" w:rsidR="009E1909" w:rsidRPr="00891FA8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="009E1909" w:rsidRPr="00891FA8">
              <w:rPr>
                <w:sz w:val="28"/>
                <w:szCs w:val="28"/>
              </w:rPr>
              <w:t>1</w:t>
            </w:r>
            <w:r w:rsidR="008A2878">
              <w:rPr>
                <w:sz w:val="28"/>
                <w:szCs w:val="28"/>
              </w:rPr>
              <w:t>1</w:t>
            </w:r>
          </w:p>
        </w:tc>
      </w:tr>
      <w:tr w:rsidR="009E1909" w14:paraId="09E292E1" w14:textId="77777777" w:rsidTr="007A7463">
        <w:tc>
          <w:tcPr>
            <w:tcW w:w="9606" w:type="dxa"/>
          </w:tcPr>
          <w:p w14:paraId="778C16DE" w14:textId="2CB37658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9E1909" w:rsidRPr="00891FA8">
              <w:rPr>
                <w:color w:val="000000"/>
                <w:sz w:val="28"/>
                <w:szCs w:val="28"/>
                <w:lang w:eastAsia="be-BY"/>
              </w:rPr>
              <w:t>Файловая система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...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</w:p>
        </w:tc>
        <w:tc>
          <w:tcPr>
            <w:tcW w:w="598" w:type="dxa"/>
          </w:tcPr>
          <w:p w14:paraId="545632AA" w14:textId="69153B4D" w:rsidR="009E1909" w:rsidRPr="00891FA8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="009E1909" w:rsidRPr="00891FA8">
              <w:rPr>
                <w:sz w:val="28"/>
                <w:szCs w:val="28"/>
              </w:rPr>
              <w:t>1</w:t>
            </w:r>
            <w:r w:rsidR="0088782B">
              <w:rPr>
                <w:sz w:val="28"/>
                <w:szCs w:val="28"/>
              </w:rPr>
              <w:t>3</w:t>
            </w:r>
          </w:p>
        </w:tc>
      </w:tr>
      <w:tr w:rsidR="00F677E8" w14:paraId="78006F68" w14:textId="77777777" w:rsidTr="007A7463">
        <w:tc>
          <w:tcPr>
            <w:tcW w:w="9606" w:type="dxa"/>
          </w:tcPr>
          <w:p w14:paraId="1DA899A6" w14:textId="7FD4832F" w:rsidR="00F677E8" w:rsidRDefault="00F677E8" w:rsidP="00F677E8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  <w:r w:rsidRPr="00891FA8">
              <w:rPr>
                <w:sz w:val="28"/>
                <w:szCs w:val="28"/>
              </w:rPr>
              <w:t xml:space="preserve">. </w:t>
            </w:r>
            <w:r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>
              <w:rPr>
                <w:color w:val="000000"/>
                <w:sz w:val="28"/>
                <w:szCs w:val="28"/>
                <w:lang w:eastAsia="be-BY"/>
              </w:rPr>
              <w:t>Аудиофайлы</w:t>
            </w:r>
            <w:r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>
              <w:rPr>
                <w:color w:val="000000"/>
                <w:sz w:val="28"/>
                <w:szCs w:val="28"/>
                <w:lang w:val="be-BY" w:eastAsia="be-BY"/>
              </w:rPr>
              <w:t>.….……</w:t>
            </w:r>
          </w:p>
        </w:tc>
        <w:tc>
          <w:tcPr>
            <w:tcW w:w="598" w:type="dxa"/>
          </w:tcPr>
          <w:p w14:paraId="681B3D02" w14:textId="7B9A0674" w:rsidR="00F677E8" w:rsidRDefault="00F677E8" w:rsidP="00F677E8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Pr="00891FA8">
              <w:rPr>
                <w:sz w:val="28"/>
                <w:szCs w:val="28"/>
              </w:rPr>
              <w:t>1</w:t>
            </w:r>
            <w:r w:rsidR="00F61ED4">
              <w:rPr>
                <w:sz w:val="28"/>
                <w:szCs w:val="28"/>
              </w:rPr>
              <w:t>3</w:t>
            </w:r>
          </w:p>
        </w:tc>
      </w:tr>
      <w:tr w:rsidR="009E1909" w14:paraId="537D312C" w14:textId="77777777" w:rsidTr="007A7463">
        <w:tc>
          <w:tcPr>
            <w:tcW w:w="9606" w:type="dxa"/>
          </w:tcPr>
          <w:p w14:paraId="54298386" w14:textId="39C4D2D2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F677E8">
              <w:rPr>
                <w:sz w:val="28"/>
                <w:szCs w:val="28"/>
              </w:rPr>
              <w:t>10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6E0BA0">
              <w:rPr>
                <w:color w:val="000000"/>
                <w:sz w:val="28"/>
                <w:szCs w:val="28"/>
                <w:lang w:eastAsia="be-BY"/>
              </w:rPr>
              <w:t>Мониторинг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..</w:t>
            </w:r>
            <w:r w:rsidR="00887A79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…</w:t>
            </w:r>
          </w:p>
        </w:tc>
        <w:tc>
          <w:tcPr>
            <w:tcW w:w="598" w:type="dxa"/>
          </w:tcPr>
          <w:p w14:paraId="57A797F3" w14:textId="4D9D3125" w:rsidR="009E1909" w:rsidRPr="00891FA8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</w:t>
            </w:r>
            <w:r w:rsidR="00887A79">
              <w:rPr>
                <w:sz w:val="28"/>
                <w:szCs w:val="28"/>
              </w:rPr>
              <w:t>.</w:t>
            </w:r>
            <w:r w:rsidR="009E1909" w:rsidRPr="00891FA8">
              <w:rPr>
                <w:sz w:val="28"/>
                <w:szCs w:val="28"/>
              </w:rPr>
              <w:t>1</w:t>
            </w:r>
            <w:r w:rsidR="006827A9">
              <w:rPr>
                <w:sz w:val="28"/>
                <w:szCs w:val="28"/>
              </w:rPr>
              <w:t>4</w:t>
            </w:r>
          </w:p>
        </w:tc>
      </w:tr>
      <w:tr w:rsidR="009E1909" w14:paraId="607FC80D" w14:textId="77777777" w:rsidTr="007A7463">
        <w:tc>
          <w:tcPr>
            <w:tcW w:w="9606" w:type="dxa"/>
          </w:tcPr>
          <w:p w14:paraId="04D45468" w14:textId="40F9129F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F677E8">
              <w:rPr>
                <w:sz w:val="28"/>
                <w:szCs w:val="28"/>
              </w:rPr>
              <w:t>1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6E0BA0" w:rsidRPr="00891FA8">
              <w:rPr>
                <w:color w:val="000000"/>
                <w:sz w:val="28"/>
                <w:szCs w:val="28"/>
                <w:lang w:eastAsia="be-BY"/>
              </w:rPr>
              <w:t>Акселерометр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</w:t>
            </w:r>
            <w:r w:rsidR="006E0BA0">
              <w:rPr>
                <w:color w:val="000000"/>
                <w:sz w:val="28"/>
                <w:szCs w:val="28"/>
                <w:lang w:val="be-BY" w:eastAsia="be-BY"/>
              </w:rPr>
              <w:t>….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</w:p>
        </w:tc>
        <w:tc>
          <w:tcPr>
            <w:tcW w:w="598" w:type="dxa"/>
          </w:tcPr>
          <w:p w14:paraId="60B6D114" w14:textId="5EEDBFC0" w:rsidR="009E1909" w:rsidRPr="00381F63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..</w:t>
            </w:r>
            <w:r w:rsidR="009E1909" w:rsidRPr="00891FA8">
              <w:rPr>
                <w:sz w:val="28"/>
                <w:szCs w:val="28"/>
              </w:rPr>
              <w:t>1</w:t>
            </w:r>
            <w:r w:rsidR="00381F63">
              <w:rPr>
                <w:sz w:val="28"/>
                <w:szCs w:val="28"/>
                <w:lang w:val="en-US"/>
              </w:rPr>
              <w:t>6</w:t>
            </w:r>
          </w:p>
        </w:tc>
      </w:tr>
      <w:tr w:rsidR="009E1909" w14:paraId="6D725766" w14:textId="77777777" w:rsidTr="007A7463">
        <w:tc>
          <w:tcPr>
            <w:tcW w:w="9606" w:type="dxa"/>
          </w:tcPr>
          <w:p w14:paraId="212A881F" w14:textId="75A58BD6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F677E8">
              <w:rPr>
                <w:sz w:val="28"/>
                <w:szCs w:val="28"/>
              </w:rPr>
              <w:t>2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9E1909" w:rsidRPr="00891FA8">
              <w:rPr>
                <w:color w:val="000000"/>
                <w:sz w:val="28"/>
                <w:szCs w:val="28"/>
                <w:lang w:eastAsia="be-BY"/>
              </w:rPr>
              <w:t>Зву</w:t>
            </w:r>
            <w:r w:rsidR="009E1909">
              <w:rPr>
                <w:color w:val="000000"/>
                <w:sz w:val="28"/>
                <w:szCs w:val="28"/>
                <w:lang w:eastAsia="be-BY"/>
              </w:rPr>
              <w:t>к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...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….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</w:p>
        </w:tc>
        <w:tc>
          <w:tcPr>
            <w:tcW w:w="598" w:type="dxa"/>
          </w:tcPr>
          <w:p w14:paraId="77B4C83A" w14:textId="04A5F5F7" w:rsidR="009E1909" w:rsidRPr="00BE58DC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..</w:t>
            </w:r>
            <w:r w:rsidR="00BE58DC">
              <w:rPr>
                <w:sz w:val="28"/>
                <w:szCs w:val="28"/>
                <w:lang w:val="en-US"/>
              </w:rPr>
              <w:t>17</w:t>
            </w:r>
          </w:p>
        </w:tc>
      </w:tr>
      <w:tr w:rsidR="009E1909" w14:paraId="35F5888D" w14:textId="77777777" w:rsidTr="007A7463">
        <w:tc>
          <w:tcPr>
            <w:tcW w:w="9606" w:type="dxa"/>
          </w:tcPr>
          <w:p w14:paraId="568FC77C" w14:textId="4B2A08A1" w:rsidR="009E1909" w:rsidRPr="00891FA8" w:rsidRDefault="007A7463" w:rsidP="004C1AAD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F677E8">
              <w:rPr>
                <w:sz w:val="28"/>
                <w:szCs w:val="28"/>
              </w:rPr>
              <w:t>3</w:t>
            </w:r>
            <w:r w:rsidR="009E1909" w:rsidRPr="00891FA8">
              <w:rPr>
                <w:sz w:val="28"/>
                <w:szCs w:val="28"/>
              </w:rPr>
              <w:t xml:space="preserve">. </w:t>
            </w:r>
            <w:r w:rsidR="009E1909" w:rsidRPr="00891FA8">
              <w:rPr>
                <w:sz w:val="28"/>
                <w:szCs w:val="28"/>
                <w:lang w:val="be-BY"/>
              </w:rPr>
              <w:t xml:space="preserve">Вкладка 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686AFF">
              <w:rPr>
                <w:color w:val="000000"/>
                <w:sz w:val="28"/>
                <w:szCs w:val="28"/>
                <w:lang w:eastAsia="be-BY"/>
              </w:rPr>
              <w:t>Навигация</w:t>
            </w:r>
            <w:r w:rsidR="009E1909" w:rsidRPr="00891FA8">
              <w:rPr>
                <w:color w:val="000000"/>
                <w:sz w:val="28"/>
                <w:szCs w:val="28"/>
                <w:lang w:val="be-BY" w:eastAsia="be-BY"/>
              </w:rPr>
              <w:t>"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……………………………………</w:t>
            </w:r>
            <w:r w:rsidR="00A2009A">
              <w:rPr>
                <w:color w:val="000000"/>
                <w:sz w:val="28"/>
                <w:szCs w:val="28"/>
                <w:lang w:val="be-BY" w:eastAsia="be-BY"/>
              </w:rPr>
              <w:t>…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………………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D74CEA">
              <w:rPr>
                <w:color w:val="000000"/>
                <w:sz w:val="28"/>
                <w:szCs w:val="28"/>
                <w:lang w:val="be-BY" w:eastAsia="be-BY"/>
              </w:rPr>
              <w:t>….</w:t>
            </w:r>
            <w:r w:rsidR="006F12BD">
              <w:rPr>
                <w:color w:val="000000"/>
                <w:sz w:val="28"/>
                <w:szCs w:val="28"/>
                <w:lang w:val="be-BY" w:eastAsia="be-BY"/>
              </w:rPr>
              <w:t>.</w:t>
            </w:r>
            <w:r w:rsidR="00EF770A">
              <w:rPr>
                <w:color w:val="000000"/>
                <w:sz w:val="28"/>
                <w:szCs w:val="28"/>
                <w:lang w:val="be-BY" w:eastAsia="be-BY"/>
              </w:rPr>
              <w:t>.</w:t>
            </w:r>
          </w:p>
        </w:tc>
        <w:tc>
          <w:tcPr>
            <w:tcW w:w="598" w:type="dxa"/>
          </w:tcPr>
          <w:p w14:paraId="64E4BB62" w14:textId="2C5B0A06" w:rsidR="009E1909" w:rsidRPr="00133351" w:rsidRDefault="006F12BD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..</w:t>
            </w:r>
            <w:r w:rsidR="00133351">
              <w:rPr>
                <w:sz w:val="28"/>
                <w:szCs w:val="28"/>
                <w:lang w:val="en-US"/>
              </w:rPr>
              <w:t>18</w:t>
            </w:r>
          </w:p>
        </w:tc>
      </w:tr>
      <w:tr w:rsidR="00D551C1" w14:paraId="004B3968" w14:textId="77777777" w:rsidTr="007A7463">
        <w:tc>
          <w:tcPr>
            <w:tcW w:w="9606" w:type="dxa"/>
          </w:tcPr>
          <w:p w14:paraId="27845CEB" w14:textId="2D53B3B6" w:rsidR="00D551C1" w:rsidRPr="00891FA8" w:rsidRDefault="00D551C1" w:rsidP="0024048F">
            <w:pPr>
              <w:spacing w:line="360" w:lineRule="auto"/>
              <w:ind w:left="-142"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F677E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Завершение </w:t>
            </w:r>
            <w:r w:rsidR="0024048F">
              <w:rPr>
                <w:sz w:val="28"/>
                <w:szCs w:val="28"/>
              </w:rPr>
              <w:t xml:space="preserve">работы программы </w:t>
            </w:r>
            <w:r>
              <w:rPr>
                <w:sz w:val="28"/>
                <w:szCs w:val="28"/>
              </w:rPr>
              <w:t>………</w:t>
            </w:r>
            <w:r w:rsidR="00A2009A">
              <w:rPr>
                <w:sz w:val="28"/>
                <w:szCs w:val="28"/>
              </w:rPr>
              <w:t>………………....</w:t>
            </w:r>
            <w:r>
              <w:rPr>
                <w:sz w:val="28"/>
                <w:szCs w:val="28"/>
              </w:rPr>
              <w:t>……………………..</w:t>
            </w:r>
          </w:p>
        </w:tc>
        <w:tc>
          <w:tcPr>
            <w:tcW w:w="598" w:type="dxa"/>
          </w:tcPr>
          <w:p w14:paraId="1BED7917" w14:textId="02F3FA88" w:rsidR="00D551C1" w:rsidRPr="00F86263" w:rsidRDefault="00D551C1" w:rsidP="004C1AAD">
            <w:pPr>
              <w:spacing w:line="360" w:lineRule="auto"/>
              <w:ind w:left="-108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..</w:t>
            </w:r>
            <w:r w:rsidR="00F86263">
              <w:rPr>
                <w:sz w:val="28"/>
                <w:szCs w:val="28"/>
                <w:lang w:val="en-US"/>
              </w:rPr>
              <w:t>19</w:t>
            </w:r>
          </w:p>
        </w:tc>
      </w:tr>
    </w:tbl>
    <w:p w14:paraId="60E5FA49" w14:textId="77777777" w:rsidR="00F91E50" w:rsidRDefault="00F91E50" w:rsidP="00BE4729">
      <w:pPr>
        <w:spacing w:line="276" w:lineRule="auto"/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BFA280" w14:textId="58073DB8" w:rsidR="00F91E50" w:rsidRPr="00794204" w:rsidRDefault="00F91E50" w:rsidP="00794204">
      <w:pPr>
        <w:jc w:val="center"/>
        <w:rPr>
          <w:sz w:val="28"/>
          <w:szCs w:val="28"/>
          <w:lang w:val="be-BY"/>
        </w:rPr>
      </w:pPr>
      <w:r w:rsidRPr="00794204">
        <w:rPr>
          <w:sz w:val="28"/>
          <w:szCs w:val="28"/>
          <w:lang w:val="be-BY"/>
        </w:rPr>
        <w:lastRenderedPageBreak/>
        <w:t xml:space="preserve">1 </w:t>
      </w:r>
      <w:r w:rsidR="00933C8F" w:rsidRPr="00794204">
        <w:rPr>
          <w:sz w:val="28"/>
          <w:szCs w:val="28"/>
          <w:lang w:val="be-BY"/>
        </w:rPr>
        <w:t>НАЗНАЧЕНИЕ ПРОГРАММЫ</w:t>
      </w:r>
    </w:p>
    <w:p w14:paraId="5FCA0AE0" w14:textId="28D7A532" w:rsidR="00F91E50" w:rsidRPr="00632EAB" w:rsidRDefault="004E57FE" w:rsidP="004C1AAD">
      <w:pPr>
        <w:spacing w:before="100" w:beforeAutospacing="1" w:line="360" w:lineRule="auto"/>
        <w:ind w:left="-142" w:firstLine="851"/>
        <w:jc w:val="both"/>
        <w:rPr>
          <w:color w:val="000000"/>
          <w:sz w:val="28"/>
          <w:szCs w:val="28"/>
          <w:lang w:val="be-BY" w:eastAsia="be-BY"/>
        </w:rPr>
      </w:pPr>
      <w:r w:rsidRPr="00794204">
        <w:rPr>
          <w:rStyle w:val="40"/>
        </w:rPr>
        <w:t xml:space="preserve">1.1 </w:t>
      </w:r>
      <w:r w:rsidR="007735DC" w:rsidRPr="00794204">
        <w:rPr>
          <w:rStyle w:val="40"/>
        </w:rPr>
        <w:t>Программа "Программа конфигурации УВС-М"</w:t>
      </w:r>
      <w:r w:rsidR="00BF7651" w:rsidRPr="00794204">
        <w:rPr>
          <w:rStyle w:val="40"/>
        </w:rPr>
        <w:t xml:space="preserve"> ЕИРВ.51348-01</w:t>
      </w:r>
      <w:r w:rsidR="007735DC" w:rsidRPr="00794204">
        <w:rPr>
          <w:rStyle w:val="40"/>
        </w:rPr>
        <w:t xml:space="preserve"> (далее по тексту </w:t>
      </w:r>
      <w:r w:rsidR="007735DC">
        <w:rPr>
          <w:color w:val="000000"/>
          <w:sz w:val="28"/>
          <w:szCs w:val="28"/>
          <w:lang w:val="be-BY" w:eastAsia="be-BY"/>
        </w:rPr>
        <w:t>–</w:t>
      </w:r>
      <w:r w:rsidR="007735DC" w:rsidRPr="00794204">
        <w:rPr>
          <w:rStyle w:val="40"/>
        </w:rPr>
        <w:t xml:space="preserve"> программа) </w:t>
      </w:r>
      <w:r w:rsidR="00F91E50" w:rsidRPr="00632EAB">
        <w:rPr>
          <w:color w:val="000000"/>
          <w:sz w:val="28"/>
          <w:szCs w:val="28"/>
          <w:lang w:val="be-BY" w:eastAsia="be-BY"/>
        </w:rPr>
        <w:t xml:space="preserve">предназначена для оснащения технологической ПЭВМ, с помощью которой производится </w:t>
      </w:r>
      <w:r w:rsidR="000919A7">
        <w:rPr>
          <w:color w:val="000000"/>
          <w:sz w:val="28"/>
          <w:szCs w:val="28"/>
          <w:lang w:val="be-BY" w:eastAsia="be-BY"/>
        </w:rPr>
        <w:t>настройка</w:t>
      </w:r>
      <w:r w:rsidR="007735DC">
        <w:rPr>
          <w:color w:val="000000"/>
          <w:sz w:val="28"/>
          <w:szCs w:val="28"/>
          <w:lang w:val="be-BY" w:eastAsia="be-BY"/>
        </w:rPr>
        <w:t xml:space="preserve"> устройства вызова экстренных оперативных служб</w:t>
      </w:r>
      <w:r w:rsidR="00BF7651">
        <w:rPr>
          <w:color w:val="000000"/>
          <w:sz w:val="28"/>
          <w:szCs w:val="28"/>
          <w:lang w:val="be-BY" w:eastAsia="be-BY"/>
        </w:rPr>
        <w:t xml:space="preserve"> </w:t>
      </w:r>
      <w:r w:rsidR="00BF7651">
        <w:rPr>
          <w:color w:val="000000"/>
          <w:sz w:val="28"/>
          <w:szCs w:val="28"/>
          <w:lang w:eastAsia="be-BY"/>
        </w:rPr>
        <w:t xml:space="preserve">УВС-М </w:t>
      </w:r>
      <w:r w:rsidR="00BF7651" w:rsidRPr="00794204">
        <w:rPr>
          <w:color w:val="000000"/>
          <w:sz w:val="28"/>
          <w:szCs w:val="28"/>
          <w:lang w:val="be-BY" w:eastAsia="be-BY"/>
        </w:rPr>
        <w:t>ЕИРВ.464429.005</w:t>
      </w:r>
      <w:r w:rsidR="00BF7651">
        <w:rPr>
          <w:color w:val="000000"/>
          <w:sz w:val="28"/>
          <w:szCs w:val="28"/>
          <w:lang w:eastAsia="be-BY"/>
        </w:rPr>
        <w:t xml:space="preserve"> </w:t>
      </w:r>
      <w:r w:rsidR="00F91E50" w:rsidRPr="00632EAB">
        <w:rPr>
          <w:color w:val="000000"/>
          <w:sz w:val="28"/>
          <w:szCs w:val="28"/>
          <w:lang w:val="be-BY" w:eastAsia="be-BY"/>
        </w:rPr>
        <w:t xml:space="preserve"> </w:t>
      </w:r>
      <w:r w:rsidR="007735DC">
        <w:rPr>
          <w:color w:val="000000"/>
          <w:sz w:val="28"/>
          <w:szCs w:val="28"/>
          <w:lang w:val="be-BY" w:eastAsia="be-BY"/>
        </w:rPr>
        <w:t xml:space="preserve">(далее по тексту – </w:t>
      </w:r>
      <w:r w:rsidR="001B0571">
        <w:rPr>
          <w:color w:val="000000"/>
          <w:sz w:val="28"/>
          <w:szCs w:val="28"/>
          <w:lang w:val="be-BY" w:eastAsia="be-BY"/>
        </w:rPr>
        <w:t>УВС-М</w:t>
      </w:r>
      <w:r w:rsidR="007735DC">
        <w:rPr>
          <w:color w:val="000000"/>
          <w:sz w:val="28"/>
          <w:szCs w:val="28"/>
          <w:lang w:val="be-BY" w:eastAsia="be-BY"/>
        </w:rPr>
        <w:t>)</w:t>
      </w:r>
      <w:r w:rsidR="00F91E50" w:rsidRPr="00632EAB">
        <w:rPr>
          <w:color w:val="000000"/>
          <w:sz w:val="28"/>
          <w:szCs w:val="28"/>
          <w:lang w:val="be-BY" w:eastAsia="be-BY"/>
        </w:rPr>
        <w:t>.</w:t>
      </w:r>
    </w:p>
    <w:p w14:paraId="34284508" w14:textId="73E93179" w:rsidR="000C028F" w:rsidRPr="00794204" w:rsidRDefault="004E57FE" w:rsidP="00794204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bookmarkStart w:id="0" w:name="_Toc142381546"/>
      <w:r w:rsidRPr="00794204">
        <w:rPr>
          <w:color w:val="000000"/>
          <w:sz w:val="28"/>
          <w:szCs w:val="28"/>
          <w:lang w:val="be-BY" w:eastAsia="be-BY"/>
        </w:rPr>
        <w:t xml:space="preserve">1.2  </w:t>
      </w:r>
      <w:r w:rsidR="000C028F" w:rsidRPr="00794204">
        <w:rPr>
          <w:color w:val="000000"/>
          <w:sz w:val="28"/>
          <w:szCs w:val="28"/>
          <w:lang w:val="be-BY" w:eastAsia="be-BY"/>
        </w:rPr>
        <w:t>Программа  обеспечивает решение следующих задач:</w:t>
      </w:r>
      <w:bookmarkEnd w:id="0"/>
    </w:p>
    <w:p w14:paraId="07ED1D00" w14:textId="2088B7B7" w:rsidR="000C028F" w:rsidRDefault="00B47B16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D071AA">
        <w:rPr>
          <w:color w:val="000000"/>
          <w:sz w:val="28"/>
          <w:szCs w:val="28"/>
          <w:lang w:val="be-BY" w:eastAsia="be-BY"/>
        </w:rPr>
        <w:t xml:space="preserve"> </w:t>
      </w:r>
      <w:r w:rsidR="000C028F" w:rsidRPr="000C028F">
        <w:rPr>
          <w:color w:val="000000"/>
          <w:sz w:val="28"/>
          <w:szCs w:val="28"/>
          <w:lang w:val="be-BY" w:eastAsia="be-BY"/>
        </w:rPr>
        <w:t xml:space="preserve">запись </w:t>
      </w:r>
      <w:r w:rsidR="00213618">
        <w:rPr>
          <w:color w:val="000000"/>
          <w:sz w:val="28"/>
          <w:szCs w:val="28"/>
          <w:lang w:eastAsia="be-BY"/>
        </w:rPr>
        <w:t>программного обеспечения (</w:t>
      </w:r>
      <w:r w:rsidR="00713469">
        <w:rPr>
          <w:color w:val="000000"/>
          <w:sz w:val="28"/>
          <w:szCs w:val="28"/>
          <w:lang w:val="be-BY" w:eastAsia="be-BY"/>
        </w:rPr>
        <w:t>ПО</w:t>
      </w:r>
      <w:r w:rsidR="00213618">
        <w:rPr>
          <w:color w:val="000000"/>
          <w:sz w:val="28"/>
          <w:szCs w:val="28"/>
          <w:lang w:val="be-BY" w:eastAsia="be-BY"/>
        </w:rPr>
        <w:t>)</w:t>
      </w:r>
      <w:r w:rsidR="00713469">
        <w:rPr>
          <w:color w:val="000000"/>
          <w:sz w:val="28"/>
          <w:szCs w:val="28"/>
          <w:lang w:val="be-BY" w:eastAsia="be-BY"/>
        </w:rPr>
        <w:t xml:space="preserve"> </w:t>
      </w:r>
      <w:r w:rsidR="000C028F" w:rsidRPr="000C028F">
        <w:rPr>
          <w:color w:val="000000"/>
          <w:sz w:val="28"/>
          <w:szCs w:val="28"/>
          <w:lang w:val="be-BY" w:eastAsia="be-BY"/>
        </w:rPr>
        <w:t xml:space="preserve">в </w:t>
      </w:r>
      <w:r w:rsidR="001B0571">
        <w:rPr>
          <w:color w:val="000000"/>
          <w:sz w:val="28"/>
          <w:szCs w:val="28"/>
          <w:lang w:val="be-BY" w:eastAsia="be-BY"/>
        </w:rPr>
        <w:t>УВС-М</w:t>
      </w:r>
      <w:r w:rsidR="000C028F" w:rsidRPr="000C028F">
        <w:rPr>
          <w:color w:val="000000"/>
          <w:sz w:val="28"/>
          <w:szCs w:val="28"/>
          <w:lang w:val="be-BY" w:eastAsia="be-BY"/>
        </w:rPr>
        <w:t>;</w:t>
      </w:r>
    </w:p>
    <w:p w14:paraId="53B6E52B" w14:textId="6ED5DF88" w:rsidR="00E40C70" w:rsidRPr="000C028F" w:rsidRDefault="00E40C70" w:rsidP="00E40C70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форматирование файловой системы</w:t>
      </w:r>
      <w:r w:rsidRPr="000C028F">
        <w:rPr>
          <w:color w:val="000000"/>
          <w:sz w:val="28"/>
          <w:szCs w:val="28"/>
          <w:lang w:val="be-BY" w:eastAsia="be-BY"/>
        </w:rPr>
        <w:t>;</w:t>
      </w:r>
    </w:p>
    <w:p w14:paraId="3BB7C7EF" w14:textId="6AB13BA7" w:rsidR="000C028F" w:rsidRDefault="00B47B16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D071AA">
        <w:rPr>
          <w:color w:val="000000"/>
          <w:sz w:val="28"/>
          <w:szCs w:val="28"/>
          <w:lang w:val="be-BY" w:eastAsia="be-BY"/>
        </w:rPr>
        <w:t xml:space="preserve"> чтение</w:t>
      </w:r>
      <w:r w:rsidR="00C05EF6" w:rsidRPr="000C028F">
        <w:rPr>
          <w:color w:val="000000"/>
          <w:sz w:val="28"/>
          <w:szCs w:val="28"/>
          <w:lang w:val="be-BY" w:eastAsia="be-BY"/>
        </w:rPr>
        <w:t xml:space="preserve"> </w:t>
      </w:r>
      <w:r w:rsidR="00D24B72">
        <w:rPr>
          <w:color w:val="000000"/>
          <w:sz w:val="28"/>
          <w:szCs w:val="28"/>
          <w:lang w:val="be-BY" w:eastAsia="be-BY"/>
        </w:rPr>
        <w:t xml:space="preserve">идентификационного номера сим-чипа (далее по тексту – </w:t>
      </w:r>
      <w:r w:rsidR="00D071AA">
        <w:rPr>
          <w:color w:val="000000"/>
          <w:sz w:val="28"/>
          <w:szCs w:val="28"/>
          <w:lang w:val="en-US" w:eastAsia="be-BY"/>
        </w:rPr>
        <w:t>ICCID</w:t>
      </w:r>
      <w:r w:rsidR="00D24B72">
        <w:rPr>
          <w:color w:val="000000"/>
          <w:sz w:val="28"/>
          <w:szCs w:val="28"/>
          <w:lang w:eastAsia="be-BY"/>
        </w:rPr>
        <w:t>)</w:t>
      </w:r>
      <w:r w:rsidR="00D071AA" w:rsidRPr="000B3816">
        <w:rPr>
          <w:color w:val="000000"/>
          <w:sz w:val="28"/>
          <w:szCs w:val="28"/>
          <w:lang w:eastAsia="be-BY"/>
        </w:rPr>
        <w:t xml:space="preserve">, </w:t>
      </w:r>
      <w:r w:rsidR="00D24B72">
        <w:rPr>
          <w:color w:val="000000"/>
          <w:sz w:val="28"/>
          <w:szCs w:val="28"/>
          <w:lang w:eastAsia="be-BY"/>
        </w:rPr>
        <w:t xml:space="preserve">идентификационного номера модема (далее по тексту </w:t>
      </w:r>
      <w:r w:rsidR="00D24B72">
        <w:rPr>
          <w:color w:val="000000"/>
          <w:sz w:val="28"/>
          <w:szCs w:val="28"/>
          <w:lang w:val="be-BY" w:eastAsia="be-BY"/>
        </w:rPr>
        <w:t>–</w:t>
      </w:r>
      <w:r w:rsidR="00D24B72">
        <w:rPr>
          <w:color w:val="000000"/>
          <w:sz w:val="28"/>
          <w:szCs w:val="28"/>
          <w:lang w:eastAsia="be-BY"/>
        </w:rPr>
        <w:t xml:space="preserve"> </w:t>
      </w:r>
      <w:r w:rsidR="00D071AA">
        <w:rPr>
          <w:color w:val="000000"/>
          <w:sz w:val="28"/>
          <w:szCs w:val="28"/>
          <w:lang w:val="en-US" w:eastAsia="be-BY"/>
        </w:rPr>
        <w:t>IMEI</w:t>
      </w:r>
      <w:r w:rsidR="00D24B72">
        <w:rPr>
          <w:color w:val="000000"/>
          <w:sz w:val="28"/>
          <w:szCs w:val="28"/>
          <w:lang w:eastAsia="be-BY"/>
        </w:rPr>
        <w:t>)</w:t>
      </w:r>
      <w:r w:rsidR="00D071AA" w:rsidRPr="000B3816">
        <w:rPr>
          <w:color w:val="000000"/>
          <w:sz w:val="28"/>
          <w:szCs w:val="28"/>
          <w:lang w:eastAsia="be-BY"/>
        </w:rPr>
        <w:t>,</w:t>
      </w:r>
      <w:r w:rsidR="000B3816" w:rsidRPr="000B3816">
        <w:rPr>
          <w:color w:val="000000"/>
          <w:sz w:val="28"/>
          <w:szCs w:val="28"/>
          <w:lang w:eastAsia="be-BY"/>
        </w:rPr>
        <w:t xml:space="preserve"> </w:t>
      </w:r>
      <w:r w:rsidR="000B3816">
        <w:rPr>
          <w:color w:val="000000"/>
          <w:sz w:val="28"/>
          <w:szCs w:val="28"/>
          <w:lang w:eastAsia="be-BY"/>
        </w:rPr>
        <w:t>версии ПО УВС-М</w:t>
      </w:r>
      <w:r w:rsidR="00434816" w:rsidRPr="00434816">
        <w:rPr>
          <w:color w:val="000000"/>
          <w:sz w:val="28"/>
          <w:szCs w:val="28"/>
          <w:lang w:eastAsia="be-BY"/>
        </w:rPr>
        <w:t xml:space="preserve"> </w:t>
      </w:r>
      <w:r w:rsidR="00434816">
        <w:rPr>
          <w:color w:val="000000"/>
          <w:sz w:val="28"/>
          <w:szCs w:val="28"/>
          <w:lang w:eastAsia="be-BY"/>
        </w:rPr>
        <w:t>и</w:t>
      </w:r>
      <w:r w:rsidR="000B3816" w:rsidRPr="000B3816">
        <w:rPr>
          <w:color w:val="000000"/>
          <w:sz w:val="28"/>
          <w:szCs w:val="28"/>
          <w:lang w:eastAsia="be-BY"/>
        </w:rPr>
        <w:t xml:space="preserve"> </w:t>
      </w:r>
      <w:r w:rsidR="000B3816">
        <w:rPr>
          <w:color w:val="000000"/>
          <w:sz w:val="28"/>
          <w:szCs w:val="28"/>
          <w:lang w:eastAsia="be-BY"/>
        </w:rPr>
        <w:t>заводского номера УВС-М</w:t>
      </w:r>
      <w:r w:rsidR="000C028F" w:rsidRPr="000C028F">
        <w:rPr>
          <w:color w:val="000000"/>
          <w:sz w:val="28"/>
          <w:szCs w:val="28"/>
          <w:lang w:val="be-BY" w:eastAsia="be-BY"/>
        </w:rPr>
        <w:t>;</w:t>
      </w:r>
    </w:p>
    <w:p w14:paraId="147DE64E" w14:textId="77777777" w:rsidR="00D61C6E" w:rsidRPr="000C028F" w:rsidRDefault="00D61C6E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чтение навигационных данных</w:t>
      </w:r>
      <w:r w:rsidRPr="000C028F">
        <w:rPr>
          <w:color w:val="000000"/>
          <w:sz w:val="28"/>
          <w:szCs w:val="28"/>
          <w:lang w:val="be-BY" w:eastAsia="be-BY"/>
        </w:rPr>
        <w:t>;</w:t>
      </w:r>
    </w:p>
    <w:p w14:paraId="3CF906F1" w14:textId="6DBE669F" w:rsidR="000C028F" w:rsidRDefault="000675EF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D071AA">
        <w:rPr>
          <w:color w:val="000000"/>
          <w:sz w:val="28"/>
          <w:szCs w:val="28"/>
          <w:lang w:val="be-BY" w:eastAsia="be-BY"/>
        </w:rPr>
        <w:t xml:space="preserve"> </w:t>
      </w:r>
      <w:r w:rsidR="000B3816">
        <w:rPr>
          <w:color w:val="000000"/>
          <w:sz w:val="28"/>
          <w:szCs w:val="28"/>
          <w:lang w:val="be-BY" w:eastAsia="be-BY"/>
        </w:rPr>
        <w:t>запись</w:t>
      </w:r>
      <w:r w:rsidR="00570C90">
        <w:rPr>
          <w:color w:val="000000"/>
          <w:sz w:val="28"/>
          <w:szCs w:val="28"/>
          <w:lang w:val="be-BY" w:eastAsia="be-BY"/>
        </w:rPr>
        <w:t xml:space="preserve"> и чтение</w:t>
      </w:r>
      <w:r w:rsidR="000B3816">
        <w:rPr>
          <w:color w:val="000000"/>
          <w:sz w:val="28"/>
          <w:szCs w:val="28"/>
          <w:lang w:val="be-BY" w:eastAsia="be-BY"/>
        </w:rPr>
        <w:t xml:space="preserve"> параметров</w:t>
      </w:r>
      <w:r w:rsidR="00A81F06">
        <w:rPr>
          <w:color w:val="000000"/>
          <w:sz w:val="28"/>
          <w:szCs w:val="28"/>
          <w:lang w:val="be-BY" w:eastAsia="be-BY"/>
        </w:rPr>
        <w:t xml:space="preserve"> УВС-М</w:t>
      </w:r>
      <w:r w:rsidR="000C028F" w:rsidRPr="000C028F">
        <w:rPr>
          <w:color w:val="000000"/>
          <w:sz w:val="28"/>
          <w:szCs w:val="28"/>
          <w:lang w:val="be-BY" w:eastAsia="be-BY"/>
        </w:rPr>
        <w:t>;</w:t>
      </w:r>
    </w:p>
    <w:p w14:paraId="3C73C62B" w14:textId="34F4E08B" w:rsidR="00E40C70" w:rsidRDefault="00E40C70" w:rsidP="00E40C70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запись и чтение параметров ТС</w:t>
      </w:r>
      <w:r w:rsidRPr="000C028F">
        <w:rPr>
          <w:color w:val="000000"/>
          <w:sz w:val="28"/>
          <w:szCs w:val="28"/>
          <w:lang w:val="be-BY" w:eastAsia="be-BY"/>
        </w:rPr>
        <w:t>;</w:t>
      </w:r>
    </w:p>
    <w:p w14:paraId="31570951" w14:textId="3667E7F8" w:rsidR="00E40C70" w:rsidRDefault="00E40C70" w:rsidP="00E40C70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работу с базой данных транспортных средств</w:t>
      </w:r>
      <w:r w:rsidR="00184125" w:rsidRPr="000C028F">
        <w:rPr>
          <w:color w:val="000000"/>
          <w:sz w:val="28"/>
          <w:szCs w:val="28"/>
          <w:lang w:val="be-BY" w:eastAsia="be-BY"/>
        </w:rPr>
        <w:t>;</w:t>
      </w:r>
    </w:p>
    <w:p w14:paraId="4C660CE4" w14:textId="6073936A" w:rsidR="00E805AF" w:rsidRDefault="00E805AF" w:rsidP="00E805AF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запись аудиофайлов</w:t>
      </w:r>
      <w:r w:rsidR="0058447A">
        <w:rPr>
          <w:color w:val="000000"/>
          <w:sz w:val="28"/>
          <w:szCs w:val="28"/>
          <w:lang w:val="be-BY" w:eastAsia="be-BY"/>
        </w:rPr>
        <w:t xml:space="preserve"> в</w:t>
      </w:r>
      <w:r>
        <w:rPr>
          <w:color w:val="000000"/>
          <w:sz w:val="28"/>
          <w:szCs w:val="28"/>
          <w:lang w:val="be-BY" w:eastAsia="be-BY"/>
        </w:rPr>
        <w:t xml:space="preserve"> УВС-М</w:t>
      </w:r>
      <w:r w:rsidRPr="000C028F">
        <w:rPr>
          <w:color w:val="000000"/>
          <w:sz w:val="28"/>
          <w:szCs w:val="28"/>
          <w:lang w:val="be-BY" w:eastAsia="be-BY"/>
        </w:rPr>
        <w:t>;</w:t>
      </w:r>
    </w:p>
    <w:p w14:paraId="73919E5A" w14:textId="77777777" w:rsidR="000B3816" w:rsidRDefault="000B3816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-  регулировку громкости динамика и микрофона</w:t>
      </w:r>
      <w:r w:rsidRPr="000C028F">
        <w:rPr>
          <w:color w:val="000000"/>
          <w:sz w:val="28"/>
          <w:szCs w:val="28"/>
          <w:lang w:val="be-BY" w:eastAsia="be-BY"/>
        </w:rPr>
        <w:t>;</w:t>
      </w:r>
    </w:p>
    <w:p w14:paraId="0009A7B9" w14:textId="5820DD55" w:rsidR="008435AE" w:rsidRPr="00632068" w:rsidRDefault="00D87932" w:rsidP="00632068">
      <w:pPr>
        <w:spacing w:line="276" w:lineRule="auto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ab/>
      </w:r>
    </w:p>
    <w:p w14:paraId="0D7405EE" w14:textId="77777777" w:rsidR="000B3816" w:rsidRPr="000C028F" w:rsidRDefault="000B3816" w:rsidP="000B3816">
      <w:pPr>
        <w:spacing w:line="276" w:lineRule="auto"/>
        <w:ind w:left="-142" w:firstLine="851"/>
        <w:rPr>
          <w:color w:val="000000"/>
          <w:sz w:val="28"/>
          <w:szCs w:val="28"/>
          <w:lang w:val="be-BY" w:eastAsia="be-BY"/>
        </w:rPr>
      </w:pPr>
    </w:p>
    <w:p w14:paraId="1AD85DD9" w14:textId="77777777" w:rsidR="000B3816" w:rsidRPr="000C028F" w:rsidRDefault="000B3816" w:rsidP="000B3816">
      <w:pPr>
        <w:spacing w:line="276" w:lineRule="auto"/>
        <w:ind w:left="-142" w:firstLine="851"/>
        <w:rPr>
          <w:color w:val="000000"/>
          <w:sz w:val="28"/>
          <w:szCs w:val="28"/>
          <w:lang w:val="be-BY" w:eastAsia="be-BY"/>
        </w:rPr>
      </w:pPr>
    </w:p>
    <w:p w14:paraId="79950A5F" w14:textId="77777777" w:rsidR="000B3816" w:rsidRPr="000C028F" w:rsidRDefault="000B3816" w:rsidP="00BA07EF">
      <w:pPr>
        <w:spacing w:line="276" w:lineRule="auto"/>
        <w:ind w:left="-142" w:firstLine="851"/>
        <w:rPr>
          <w:color w:val="000000"/>
          <w:sz w:val="28"/>
          <w:szCs w:val="28"/>
          <w:lang w:val="be-BY" w:eastAsia="be-BY"/>
        </w:rPr>
      </w:pPr>
    </w:p>
    <w:p w14:paraId="65BBD5B8" w14:textId="77777777" w:rsidR="000C028F" w:rsidRPr="00632EAB" w:rsidRDefault="000C028F" w:rsidP="00F91E50">
      <w:pPr>
        <w:ind w:left="-142" w:firstLine="851"/>
        <w:jc w:val="both"/>
        <w:rPr>
          <w:color w:val="000000"/>
          <w:sz w:val="28"/>
          <w:szCs w:val="28"/>
          <w:lang w:val="be-BY" w:eastAsia="be-BY"/>
        </w:rPr>
      </w:pPr>
    </w:p>
    <w:p w14:paraId="7202F3BE" w14:textId="77777777" w:rsidR="00F91E50" w:rsidRDefault="00F91E50" w:rsidP="00632EAB">
      <w:pPr>
        <w:spacing w:line="480" w:lineRule="auto"/>
        <w:ind w:right="284"/>
        <w:rPr>
          <w:sz w:val="28"/>
          <w:szCs w:val="28"/>
          <w:lang w:val="be-BY"/>
        </w:rPr>
      </w:pPr>
    </w:p>
    <w:p w14:paraId="764DC28C" w14:textId="77777777" w:rsidR="00A318B6" w:rsidRDefault="00A318B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14:paraId="202D5EE3" w14:textId="541BE5A4" w:rsidR="00A318B6" w:rsidRPr="00794204" w:rsidRDefault="00A318B6" w:rsidP="00794204">
      <w:pPr>
        <w:spacing w:before="240" w:after="240" w:line="276" w:lineRule="auto"/>
        <w:jc w:val="center"/>
        <w:rPr>
          <w:color w:val="000000"/>
          <w:sz w:val="28"/>
          <w:szCs w:val="28"/>
        </w:rPr>
      </w:pPr>
      <w:r w:rsidRPr="00794204">
        <w:rPr>
          <w:color w:val="000000"/>
          <w:sz w:val="28"/>
          <w:szCs w:val="28"/>
        </w:rPr>
        <w:lastRenderedPageBreak/>
        <w:t>2</w:t>
      </w:r>
      <w:r w:rsidR="007731EC" w:rsidRPr="00794204">
        <w:rPr>
          <w:color w:val="000000"/>
          <w:sz w:val="28"/>
          <w:szCs w:val="28"/>
        </w:rPr>
        <w:t xml:space="preserve"> </w:t>
      </w:r>
      <w:r w:rsidR="00193A03" w:rsidRPr="00794204">
        <w:rPr>
          <w:color w:val="000000"/>
          <w:sz w:val="28"/>
          <w:szCs w:val="28"/>
        </w:rPr>
        <w:t>УСЛОВИЯ ВЫПОЛНЕНИЯ ПРОГРАММЫ</w:t>
      </w:r>
    </w:p>
    <w:p w14:paraId="079DDED8" w14:textId="4D45B9FE" w:rsidR="00CD4539" w:rsidRPr="00794204" w:rsidRDefault="000D6E77" w:rsidP="00794204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bookmarkStart w:id="1" w:name="_Toc4209777"/>
      <w:r w:rsidRPr="00794204">
        <w:rPr>
          <w:color w:val="000000"/>
          <w:sz w:val="28"/>
          <w:szCs w:val="28"/>
          <w:lang w:eastAsia="be-BY"/>
        </w:rPr>
        <w:t xml:space="preserve">2.1  </w:t>
      </w:r>
      <w:r w:rsidR="003E21CE" w:rsidRPr="00794204">
        <w:rPr>
          <w:color w:val="000000"/>
          <w:sz w:val="28"/>
          <w:szCs w:val="28"/>
          <w:lang w:val="be-BY" w:eastAsia="be-BY"/>
        </w:rPr>
        <w:t xml:space="preserve">Программа функционирует в операционных системах </w:t>
      </w:r>
      <w:r w:rsidR="00E53783" w:rsidRPr="00794204">
        <w:rPr>
          <w:color w:val="000000"/>
          <w:sz w:val="28"/>
          <w:szCs w:val="28"/>
          <w:lang w:val="be-BY" w:eastAsia="be-BY"/>
        </w:rPr>
        <w:t xml:space="preserve">WINDOWS </w:t>
      </w:r>
      <w:r w:rsidR="00E53783" w:rsidRPr="00794204">
        <w:rPr>
          <w:color w:val="000000"/>
          <w:sz w:val="28"/>
          <w:szCs w:val="28"/>
          <w:lang w:val="en-US" w:eastAsia="be-BY"/>
        </w:rPr>
        <w:t>XP</w:t>
      </w:r>
      <w:r w:rsidR="00E53783" w:rsidRPr="00794204">
        <w:rPr>
          <w:color w:val="000000"/>
          <w:sz w:val="28"/>
          <w:szCs w:val="28"/>
          <w:lang w:eastAsia="be-BY"/>
        </w:rPr>
        <w:t>,</w:t>
      </w:r>
      <w:r w:rsidR="00E53783" w:rsidRPr="00794204">
        <w:rPr>
          <w:color w:val="000000"/>
          <w:sz w:val="28"/>
          <w:szCs w:val="28"/>
          <w:lang w:val="be-BY" w:eastAsia="be-BY"/>
        </w:rPr>
        <w:t xml:space="preserve"> </w:t>
      </w:r>
      <w:r w:rsidR="003E21CE" w:rsidRPr="00794204">
        <w:rPr>
          <w:color w:val="000000"/>
          <w:sz w:val="28"/>
          <w:szCs w:val="28"/>
          <w:lang w:val="be-BY" w:eastAsia="be-BY"/>
        </w:rPr>
        <w:t>WINDOWS 7</w:t>
      </w:r>
      <w:r w:rsidR="00910CC0" w:rsidRPr="00794204">
        <w:rPr>
          <w:color w:val="000000"/>
          <w:sz w:val="28"/>
          <w:szCs w:val="28"/>
          <w:lang w:eastAsia="be-BY"/>
        </w:rPr>
        <w:t xml:space="preserve"> и </w:t>
      </w:r>
      <w:r w:rsidR="003E21CE" w:rsidRPr="00794204">
        <w:rPr>
          <w:color w:val="000000"/>
          <w:sz w:val="28"/>
          <w:szCs w:val="28"/>
          <w:lang w:val="be-BY" w:eastAsia="be-BY"/>
        </w:rPr>
        <w:t>WINDOWS 10.</w:t>
      </w:r>
      <w:bookmarkEnd w:id="1"/>
    </w:p>
    <w:p w14:paraId="4E7AB6AC" w14:textId="77777777" w:rsidR="003E21CE" w:rsidRPr="003E21CE" w:rsidRDefault="003E21CE" w:rsidP="004C1AAD">
      <w:pPr>
        <w:spacing w:line="360" w:lineRule="auto"/>
        <w:ind w:left="567" w:firstLine="142"/>
        <w:jc w:val="both"/>
        <w:rPr>
          <w:color w:val="000000"/>
          <w:sz w:val="28"/>
          <w:szCs w:val="28"/>
          <w:lang w:val="be-BY" w:eastAsia="be-BY"/>
        </w:rPr>
      </w:pPr>
      <w:bookmarkStart w:id="2" w:name="_Toc4208582"/>
      <w:bookmarkStart w:id="3" w:name="_Toc4209362"/>
      <w:bookmarkStart w:id="4" w:name="_Toc4209778"/>
      <w:bookmarkEnd w:id="2"/>
      <w:bookmarkEnd w:id="3"/>
      <w:r w:rsidRPr="003E21CE">
        <w:rPr>
          <w:color w:val="000000"/>
          <w:sz w:val="28"/>
          <w:szCs w:val="28"/>
          <w:lang w:val="be-BY" w:eastAsia="be-BY"/>
        </w:rPr>
        <w:t xml:space="preserve">Программа использует следующие возможности </w:t>
      </w:r>
      <w:r w:rsidR="00974F16" w:rsidRPr="00974F16">
        <w:rPr>
          <w:color w:val="000000"/>
          <w:sz w:val="28"/>
          <w:szCs w:val="28"/>
          <w:lang w:val="be-BY" w:eastAsia="be-BY"/>
        </w:rPr>
        <w:t>операционной системы</w:t>
      </w:r>
      <w:r w:rsidRPr="003E21CE">
        <w:rPr>
          <w:color w:val="000000"/>
          <w:sz w:val="28"/>
          <w:szCs w:val="28"/>
          <w:lang w:val="be-BY" w:eastAsia="be-BY"/>
        </w:rPr>
        <w:t>:</w:t>
      </w:r>
    </w:p>
    <w:bookmarkEnd w:id="4"/>
    <w:p w14:paraId="54BEB2C9" w14:textId="77777777" w:rsidR="003E21CE" w:rsidRPr="003E21CE" w:rsidRDefault="003808DA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eastAsia="be-BY"/>
        </w:rPr>
        <w:t xml:space="preserve">- </w:t>
      </w:r>
      <w:r w:rsidR="00CD4539" w:rsidRPr="00974F16">
        <w:rPr>
          <w:color w:val="000000"/>
          <w:sz w:val="28"/>
          <w:szCs w:val="28"/>
          <w:lang w:eastAsia="be-BY"/>
        </w:rPr>
        <w:t xml:space="preserve">платформу </w:t>
      </w:r>
      <w:r w:rsidR="00CD4539" w:rsidRPr="003808DA">
        <w:rPr>
          <w:color w:val="000000"/>
          <w:sz w:val="28"/>
          <w:szCs w:val="28"/>
          <w:lang w:eastAsia="be-BY"/>
        </w:rPr>
        <w:t>.</w:t>
      </w:r>
      <w:r w:rsidR="00CD4539" w:rsidRPr="00974F16">
        <w:rPr>
          <w:color w:val="000000"/>
          <w:sz w:val="28"/>
          <w:szCs w:val="28"/>
          <w:lang w:val="en-US" w:eastAsia="be-BY"/>
        </w:rPr>
        <w:t>NET</w:t>
      </w:r>
      <w:r w:rsidR="00CD4539" w:rsidRPr="003808DA">
        <w:rPr>
          <w:color w:val="000000"/>
          <w:sz w:val="28"/>
          <w:szCs w:val="28"/>
          <w:lang w:eastAsia="be-BY"/>
        </w:rPr>
        <w:t xml:space="preserve"> </w:t>
      </w:r>
      <w:r w:rsidR="00CD4539" w:rsidRPr="00974F16">
        <w:rPr>
          <w:color w:val="000000"/>
          <w:sz w:val="28"/>
          <w:szCs w:val="28"/>
          <w:lang w:val="en-US" w:eastAsia="be-BY"/>
        </w:rPr>
        <w:t>Framework</w:t>
      </w:r>
      <w:r w:rsidR="00E77036">
        <w:rPr>
          <w:color w:val="000000"/>
          <w:sz w:val="28"/>
          <w:szCs w:val="28"/>
          <w:lang w:eastAsia="be-BY"/>
        </w:rPr>
        <w:t xml:space="preserve"> 4.0</w:t>
      </w:r>
      <w:r w:rsidR="003E21CE" w:rsidRPr="003E21CE">
        <w:rPr>
          <w:color w:val="000000"/>
          <w:sz w:val="28"/>
          <w:szCs w:val="28"/>
          <w:lang w:val="be-BY" w:eastAsia="be-BY"/>
        </w:rPr>
        <w:t>;</w:t>
      </w:r>
    </w:p>
    <w:p w14:paraId="32DD9BBE" w14:textId="06FD10F4" w:rsidR="000D6E77" w:rsidRPr="00794204" w:rsidRDefault="000D6E77" w:rsidP="00794204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 w:rsidRPr="00794204">
        <w:rPr>
          <w:color w:val="000000"/>
          <w:sz w:val="28"/>
          <w:szCs w:val="28"/>
          <w:lang w:eastAsia="be-BY"/>
        </w:rPr>
        <w:t>2.2</w:t>
      </w:r>
      <w:r w:rsidR="008A36CE" w:rsidRPr="00794204">
        <w:rPr>
          <w:color w:val="000000"/>
          <w:sz w:val="28"/>
          <w:szCs w:val="28"/>
          <w:lang w:eastAsia="be-BY"/>
        </w:rPr>
        <w:t xml:space="preserve"> </w:t>
      </w:r>
      <w:r w:rsidRPr="00794204">
        <w:rPr>
          <w:color w:val="000000"/>
          <w:sz w:val="28"/>
          <w:szCs w:val="28"/>
          <w:lang w:val="be-BY" w:eastAsia="be-BY"/>
        </w:rPr>
        <w:t xml:space="preserve">Для </w:t>
      </w:r>
      <w:r w:rsidR="00D87932">
        <w:rPr>
          <w:color w:val="000000"/>
          <w:sz w:val="28"/>
          <w:szCs w:val="28"/>
          <w:lang w:val="be-BY" w:eastAsia="be-BY"/>
        </w:rPr>
        <w:t xml:space="preserve">работы </w:t>
      </w:r>
      <w:r w:rsidRPr="00794204">
        <w:rPr>
          <w:color w:val="000000"/>
          <w:sz w:val="28"/>
          <w:szCs w:val="28"/>
          <w:lang w:val="be-BY" w:eastAsia="be-BY"/>
        </w:rPr>
        <w:t>программы требуется ПЭВМ со следующими характеристиками:</w:t>
      </w:r>
    </w:p>
    <w:p w14:paraId="7AAC8FE0" w14:textId="77777777" w:rsidR="000D6E77" w:rsidRPr="007731EC" w:rsidRDefault="000D6E77" w:rsidP="004C1AAD">
      <w:pPr>
        <w:spacing w:line="360" w:lineRule="auto"/>
        <w:ind w:left="-142"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Pr="007731EC">
        <w:rPr>
          <w:color w:val="000000"/>
          <w:sz w:val="28"/>
          <w:szCs w:val="28"/>
          <w:lang w:val="be-BY" w:eastAsia="be-BY"/>
        </w:rPr>
        <w:t xml:space="preserve">тактовая частота процессора – не </w:t>
      </w:r>
      <w:r w:rsidR="00CC725C">
        <w:rPr>
          <w:color w:val="000000"/>
          <w:sz w:val="28"/>
          <w:szCs w:val="28"/>
          <w:lang w:val="be-BY" w:eastAsia="be-BY"/>
        </w:rPr>
        <w:t>менее</w:t>
      </w:r>
      <w:r w:rsidRPr="007731EC">
        <w:rPr>
          <w:color w:val="000000"/>
          <w:sz w:val="28"/>
          <w:szCs w:val="28"/>
          <w:lang w:val="be-BY" w:eastAsia="be-BY"/>
        </w:rPr>
        <w:t xml:space="preserve"> </w:t>
      </w:r>
      <w:r>
        <w:rPr>
          <w:color w:val="000000"/>
          <w:sz w:val="28"/>
          <w:szCs w:val="28"/>
          <w:lang w:val="be-BY" w:eastAsia="be-BY"/>
        </w:rPr>
        <w:t>1</w:t>
      </w:r>
      <w:r w:rsidRPr="007731EC">
        <w:rPr>
          <w:color w:val="000000"/>
          <w:sz w:val="28"/>
          <w:szCs w:val="28"/>
          <w:lang w:val="be-BY" w:eastAsia="be-BY"/>
        </w:rPr>
        <w:t xml:space="preserve"> </w:t>
      </w:r>
      <w:r>
        <w:rPr>
          <w:color w:val="000000"/>
          <w:sz w:val="28"/>
          <w:szCs w:val="28"/>
          <w:lang w:val="be-BY" w:eastAsia="be-BY"/>
        </w:rPr>
        <w:t>Г</w:t>
      </w:r>
      <w:r w:rsidRPr="007731EC">
        <w:rPr>
          <w:color w:val="000000"/>
          <w:sz w:val="28"/>
          <w:szCs w:val="28"/>
          <w:lang w:val="be-BY" w:eastAsia="be-BY"/>
        </w:rPr>
        <w:t>Гц;</w:t>
      </w:r>
    </w:p>
    <w:p w14:paraId="49188BFF" w14:textId="77777777" w:rsidR="000D6E77" w:rsidRPr="00242B47" w:rsidRDefault="000D6E77" w:rsidP="004C1AAD">
      <w:pPr>
        <w:spacing w:line="360" w:lineRule="auto"/>
        <w:ind w:left="-142" w:firstLine="851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Pr="007731EC">
        <w:rPr>
          <w:color w:val="000000"/>
          <w:sz w:val="28"/>
          <w:szCs w:val="28"/>
          <w:lang w:val="be-BY" w:eastAsia="be-BY"/>
        </w:rPr>
        <w:t xml:space="preserve">объем ОЗУ – не менее </w:t>
      </w:r>
      <w:r>
        <w:rPr>
          <w:color w:val="000000"/>
          <w:sz w:val="28"/>
          <w:szCs w:val="28"/>
          <w:lang w:val="be-BY" w:eastAsia="be-BY"/>
        </w:rPr>
        <w:t>512 МБ</w:t>
      </w:r>
      <w:r w:rsidRPr="007731EC">
        <w:rPr>
          <w:color w:val="000000"/>
          <w:sz w:val="28"/>
          <w:szCs w:val="28"/>
          <w:lang w:val="be-BY" w:eastAsia="be-BY"/>
        </w:rPr>
        <w:t>;</w:t>
      </w:r>
    </w:p>
    <w:p w14:paraId="4DBF86C9" w14:textId="77777777" w:rsidR="000D6E77" w:rsidRPr="00794204" w:rsidRDefault="000D6E77" w:rsidP="00373499">
      <w:pPr>
        <w:spacing w:line="360" w:lineRule="auto"/>
        <w:ind w:firstLine="709"/>
        <w:jc w:val="both"/>
        <w:rPr>
          <w:color w:val="000000"/>
          <w:sz w:val="28"/>
          <w:szCs w:val="28"/>
          <w:lang w:eastAsia="be-BY"/>
        </w:rPr>
      </w:pPr>
      <w:r w:rsidRPr="00794204">
        <w:rPr>
          <w:color w:val="000000"/>
          <w:sz w:val="28"/>
          <w:szCs w:val="28"/>
          <w:lang w:eastAsia="be-BY"/>
        </w:rPr>
        <w:t xml:space="preserve">- </w:t>
      </w:r>
      <w:r w:rsidRPr="00794204">
        <w:rPr>
          <w:color w:val="000000"/>
          <w:sz w:val="28"/>
          <w:szCs w:val="28"/>
          <w:lang w:val="en-US" w:eastAsia="be-BY"/>
        </w:rPr>
        <w:t>USB</w:t>
      </w:r>
      <w:r w:rsidRPr="00794204">
        <w:rPr>
          <w:color w:val="000000"/>
          <w:sz w:val="28"/>
          <w:szCs w:val="28"/>
          <w:lang w:eastAsia="be-BY"/>
        </w:rPr>
        <w:t xml:space="preserve"> – </w:t>
      </w:r>
      <w:r w:rsidRPr="00794204">
        <w:rPr>
          <w:color w:val="000000"/>
          <w:sz w:val="28"/>
          <w:szCs w:val="28"/>
          <w:lang w:val="be-BY" w:eastAsia="be-BY"/>
        </w:rPr>
        <w:t>порт</w:t>
      </w:r>
      <w:r w:rsidRPr="00794204">
        <w:rPr>
          <w:color w:val="000000"/>
          <w:sz w:val="28"/>
          <w:szCs w:val="28"/>
          <w:lang w:eastAsia="be-BY"/>
        </w:rPr>
        <w:t>.</w:t>
      </w:r>
    </w:p>
    <w:p w14:paraId="47A29BFE" w14:textId="77777777" w:rsidR="003E21CE" w:rsidRPr="007731EC" w:rsidRDefault="003E21CE" w:rsidP="00AA13F2">
      <w:pPr>
        <w:spacing w:line="276" w:lineRule="auto"/>
        <w:ind w:left="-142" w:firstLine="851"/>
        <w:jc w:val="both"/>
        <w:rPr>
          <w:color w:val="000000"/>
          <w:sz w:val="28"/>
          <w:szCs w:val="28"/>
          <w:lang w:eastAsia="be-BY"/>
        </w:rPr>
      </w:pPr>
    </w:p>
    <w:p w14:paraId="44474A59" w14:textId="77777777" w:rsidR="00993A91" w:rsidRDefault="00993A91">
      <w:pPr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br w:type="page"/>
      </w:r>
    </w:p>
    <w:p w14:paraId="7DFC0175" w14:textId="358025A7" w:rsidR="00A318B6" w:rsidRPr="007731EC" w:rsidRDefault="00993A91" w:rsidP="00A019F5">
      <w:pPr>
        <w:spacing w:line="480" w:lineRule="auto"/>
        <w:ind w:right="284"/>
        <w:jc w:val="center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lastRenderedPageBreak/>
        <w:t xml:space="preserve">3 </w:t>
      </w:r>
      <w:r w:rsidR="00D4089B">
        <w:rPr>
          <w:color w:val="000000"/>
          <w:sz w:val="28"/>
          <w:szCs w:val="28"/>
        </w:rPr>
        <w:t>ВЫПОЛНЕНИЕ</w:t>
      </w:r>
      <w:r w:rsidR="00D4089B">
        <w:rPr>
          <w:color w:val="000000"/>
          <w:sz w:val="28"/>
          <w:szCs w:val="28"/>
          <w:lang w:val="be-BY"/>
        </w:rPr>
        <w:t xml:space="preserve"> ПРОГРАММЫ</w:t>
      </w:r>
    </w:p>
    <w:p w14:paraId="47D0F07F" w14:textId="10313650" w:rsidR="00A4755E" w:rsidRPr="00A05F66" w:rsidRDefault="00336D63" w:rsidP="00CD57FE">
      <w:pPr>
        <w:spacing w:after="240" w:line="276" w:lineRule="auto"/>
        <w:ind w:right="284" w:firstLine="851"/>
        <w:rPr>
          <w:sz w:val="28"/>
          <w:szCs w:val="28"/>
        </w:rPr>
      </w:pPr>
      <w:r w:rsidRPr="00A05F66">
        <w:rPr>
          <w:sz w:val="28"/>
          <w:szCs w:val="28"/>
        </w:rPr>
        <w:t>3.1 Запуск программы</w:t>
      </w:r>
    </w:p>
    <w:p w14:paraId="0680A3A7" w14:textId="4AFD48D8" w:rsidR="00D87932" w:rsidRDefault="00D4089B" w:rsidP="002B7997">
      <w:pPr>
        <w:spacing w:after="240"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be-BY" w:eastAsia="be-BY"/>
        </w:rPr>
        <w:t xml:space="preserve">3.1.1 </w:t>
      </w:r>
      <w:r w:rsidR="00D87932">
        <w:rPr>
          <w:sz w:val="28"/>
          <w:szCs w:val="28"/>
        </w:rPr>
        <w:t xml:space="preserve">УВС-М следует </w:t>
      </w:r>
      <w:r w:rsidR="00D87932" w:rsidRPr="00E40C70">
        <w:rPr>
          <w:sz w:val="28"/>
          <w:szCs w:val="28"/>
        </w:rPr>
        <w:t>подключить</w:t>
      </w:r>
      <w:r w:rsidR="00D87932">
        <w:rPr>
          <w:sz w:val="28"/>
          <w:szCs w:val="28"/>
        </w:rPr>
        <w:t xml:space="preserve"> к ПЭВМ согласно пункту 2.3.</w:t>
      </w:r>
      <w:r w:rsidR="00427104">
        <w:rPr>
          <w:sz w:val="28"/>
          <w:szCs w:val="28"/>
        </w:rPr>
        <w:t>3</w:t>
      </w:r>
      <w:r w:rsidR="00D87932">
        <w:rPr>
          <w:sz w:val="28"/>
          <w:szCs w:val="28"/>
        </w:rPr>
        <w:t xml:space="preserve"> руководства по эксплуатации УВС-М ЕИРВ.464429.005 РЭ. </w:t>
      </w:r>
    </w:p>
    <w:p w14:paraId="4D166A94" w14:textId="71E05FA1" w:rsidR="00841B2A" w:rsidRDefault="00841B2A" w:rsidP="002B7997">
      <w:pPr>
        <w:spacing w:after="240"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sz w:val="28"/>
          <w:szCs w:val="28"/>
        </w:rPr>
        <w:t xml:space="preserve">3.1.2 </w:t>
      </w:r>
      <w:r w:rsidRPr="00375666">
        <w:rPr>
          <w:color w:val="000000"/>
          <w:sz w:val="28"/>
          <w:szCs w:val="28"/>
          <w:lang w:val="be-BY" w:eastAsia="be-BY"/>
        </w:rPr>
        <w:t>Драйвер</w:t>
      </w:r>
      <w:r>
        <w:rPr>
          <w:color w:val="000000"/>
          <w:sz w:val="28"/>
          <w:szCs w:val="28"/>
          <w:lang w:val="be-BY" w:eastAsia="be-BY"/>
        </w:rPr>
        <w:t xml:space="preserve">ы для подключения УВС-М к </w:t>
      </w:r>
      <w:r w:rsidR="00213618">
        <w:rPr>
          <w:color w:val="000000"/>
          <w:sz w:val="28"/>
          <w:szCs w:val="28"/>
          <w:lang w:val="be-BY" w:eastAsia="be-BY"/>
        </w:rPr>
        <w:t xml:space="preserve">ПЭВМ </w:t>
      </w:r>
      <w:r>
        <w:rPr>
          <w:color w:val="000000"/>
          <w:sz w:val="28"/>
          <w:szCs w:val="28"/>
          <w:lang w:val="be-BY" w:eastAsia="be-BY"/>
        </w:rPr>
        <w:t xml:space="preserve">загрузить </w:t>
      </w:r>
      <w:r w:rsidRPr="00375666">
        <w:rPr>
          <w:color w:val="000000"/>
          <w:sz w:val="28"/>
          <w:szCs w:val="28"/>
          <w:lang w:eastAsia="be-BY"/>
        </w:rPr>
        <w:t>с сайта</w:t>
      </w:r>
      <w:r w:rsidRPr="00375666">
        <w:rPr>
          <w:color w:val="000000"/>
          <w:sz w:val="28"/>
          <w:szCs w:val="28"/>
          <w:lang w:val="be-BY" w:eastAsia="be-BY"/>
        </w:rPr>
        <w:t xml:space="preserve"> разработчика по адресу </w:t>
      </w:r>
      <w:hyperlink r:id="rId8" w:history="1">
        <w:r w:rsidRPr="0040490F">
          <w:rPr>
            <w:rStyle w:val="af0"/>
            <w:sz w:val="28"/>
            <w:szCs w:val="28"/>
            <w:lang w:val="be-BY" w:eastAsia="be-BY"/>
          </w:rPr>
          <w:t>http://agat.by/katalog/uvs-m</w:t>
        </w:r>
        <w:r w:rsidRPr="0040490F">
          <w:rPr>
            <w:rStyle w:val="af0"/>
            <w:sz w:val="28"/>
            <w:szCs w:val="28"/>
            <w:lang w:eastAsia="be-BY"/>
          </w:rPr>
          <w:t>/</w:t>
        </w:r>
      </w:hyperlink>
      <w:r>
        <w:rPr>
          <w:color w:val="000000"/>
          <w:sz w:val="28"/>
          <w:szCs w:val="28"/>
          <w:lang w:val="be-BY" w:eastAsia="be-BY"/>
        </w:rPr>
        <w:t>.</w:t>
      </w:r>
    </w:p>
    <w:p w14:paraId="35A70FE1" w14:textId="56233152" w:rsidR="008C11F2" w:rsidRPr="00617424" w:rsidRDefault="00D87932" w:rsidP="002B7997">
      <w:pPr>
        <w:spacing w:after="240"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3.1.</w:t>
      </w:r>
      <w:r w:rsidR="00841B2A">
        <w:rPr>
          <w:color w:val="000000"/>
          <w:sz w:val="28"/>
          <w:szCs w:val="28"/>
          <w:lang w:val="be-BY" w:eastAsia="be-BY"/>
        </w:rPr>
        <w:t>3</w:t>
      </w:r>
      <w:r w:rsidR="00D4089B">
        <w:rPr>
          <w:color w:val="000000"/>
          <w:sz w:val="28"/>
          <w:szCs w:val="28"/>
          <w:lang w:val="be-BY" w:eastAsia="be-BY"/>
        </w:rPr>
        <w:t xml:space="preserve"> </w:t>
      </w:r>
      <w:r w:rsidR="00BB5FE4" w:rsidRPr="00375666">
        <w:rPr>
          <w:color w:val="000000"/>
          <w:sz w:val="28"/>
          <w:szCs w:val="28"/>
          <w:lang w:val="be-BY" w:eastAsia="be-BY"/>
        </w:rPr>
        <w:t>Запус</w:t>
      </w:r>
      <w:r w:rsidR="00841B2A">
        <w:rPr>
          <w:color w:val="000000"/>
          <w:sz w:val="28"/>
          <w:szCs w:val="28"/>
          <w:lang w:val="be-BY" w:eastAsia="be-BY"/>
        </w:rPr>
        <w:t>тите</w:t>
      </w:r>
      <w:r w:rsidR="00BB5FE4" w:rsidRPr="00375666">
        <w:rPr>
          <w:color w:val="000000"/>
          <w:sz w:val="28"/>
          <w:szCs w:val="28"/>
          <w:lang w:val="be-BY" w:eastAsia="be-BY"/>
        </w:rPr>
        <w:t xml:space="preserve"> программ</w:t>
      </w:r>
      <w:r w:rsidR="00841B2A">
        <w:rPr>
          <w:color w:val="000000"/>
          <w:sz w:val="28"/>
          <w:szCs w:val="28"/>
          <w:lang w:val="be-BY" w:eastAsia="be-BY"/>
        </w:rPr>
        <w:t>у</w:t>
      </w:r>
      <w:r w:rsidR="000E1611" w:rsidRPr="00375666">
        <w:rPr>
          <w:color w:val="000000"/>
          <w:sz w:val="28"/>
          <w:szCs w:val="28"/>
          <w:lang w:val="be-BY" w:eastAsia="be-BY"/>
        </w:rPr>
        <w:t xml:space="preserve">  </w:t>
      </w:r>
      <w:r w:rsidR="00841B2A">
        <w:rPr>
          <w:color w:val="000000"/>
          <w:sz w:val="28"/>
          <w:szCs w:val="28"/>
          <w:lang w:val="be-BY" w:eastAsia="be-BY"/>
        </w:rPr>
        <w:t>(</w:t>
      </w:r>
      <w:r w:rsidR="000E1611" w:rsidRPr="00375666">
        <w:rPr>
          <w:color w:val="000000"/>
          <w:sz w:val="28"/>
          <w:szCs w:val="28"/>
          <w:lang w:val="be-BY" w:eastAsia="be-BY"/>
        </w:rPr>
        <w:t>файл</w:t>
      </w:r>
      <w:r w:rsidR="001360C2">
        <w:rPr>
          <w:color w:val="000000"/>
          <w:sz w:val="28"/>
          <w:szCs w:val="28"/>
          <w:lang w:val="be-BY" w:eastAsia="be-BY"/>
        </w:rPr>
        <w:t xml:space="preserve"> </w:t>
      </w:r>
      <w:r w:rsidR="000E1611" w:rsidRPr="00375666">
        <w:rPr>
          <w:color w:val="000000"/>
          <w:sz w:val="28"/>
          <w:szCs w:val="28"/>
          <w:lang w:val="en-US" w:eastAsia="be-BY"/>
        </w:rPr>
        <w:t>uvs</w:t>
      </w:r>
      <w:r w:rsidR="000E1611" w:rsidRPr="00375666">
        <w:rPr>
          <w:color w:val="000000"/>
          <w:sz w:val="28"/>
          <w:szCs w:val="28"/>
          <w:lang w:eastAsia="be-BY"/>
        </w:rPr>
        <w:t>_</w:t>
      </w:r>
      <w:r w:rsidR="000E1611" w:rsidRPr="00375666">
        <w:rPr>
          <w:color w:val="000000"/>
          <w:sz w:val="28"/>
          <w:szCs w:val="28"/>
          <w:lang w:val="en-US" w:eastAsia="be-BY"/>
        </w:rPr>
        <w:t>gui</w:t>
      </w:r>
      <w:r w:rsidR="00650CA5" w:rsidRPr="00375666">
        <w:rPr>
          <w:color w:val="000000"/>
          <w:sz w:val="28"/>
          <w:szCs w:val="28"/>
          <w:lang w:eastAsia="be-BY"/>
        </w:rPr>
        <w:t>_</w:t>
      </w:r>
      <w:r w:rsidR="00650CA5" w:rsidRPr="00375666">
        <w:rPr>
          <w:color w:val="000000"/>
          <w:sz w:val="28"/>
          <w:szCs w:val="28"/>
          <w:lang w:val="en-US" w:eastAsia="be-BY"/>
        </w:rPr>
        <w:t>xx</w:t>
      </w:r>
      <w:r w:rsidR="00C76231" w:rsidRPr="00375666">
        <w:rPr>
          <w:color w:val="000000"/>
          <w:sz w:val="28"/>
          <w:szCs w:val="28"/>
          <w:lang w:val="en-US" w:eastAsia="be-BY"/>
        </w:rPr>
        <w:t>x</w:t>
      </w:r>
      <w:r w:rsidR="000E1611" w:rsidRPr="00375666">
        <w:rPr>
          <w:color w:val="000000"/>
          <w:sz w:val="28"/>
          <w:szCs w:val="28"/>
          <w:lang w:val="be-BY" w:eastAsia="be-BY"/>
        </w:rPr>
        <w:t>.exe,</w:t>
      </w:r>
      <w:r w:rsidR="00CC65B4" w:rsidRPr="00375666">
        <w:rPr>
          <w:color w:val="000000"/>
          <w:sz w:val="28"/>
          <w:szCs w:val="28"/>
          <w:lang w:val="be-BY" w:eastAsia="be-BY"/>
        </w:rPr>
        <w:t xml:space="preserve"> где ххх – номер версии </w:t>
      </w:r>
      <w:r w:rsidR="004F4D60" w:rsidRPr="00375666">
        <w:rPr>
          <w:color w:val="000000"/>
          <w:sz w:val="28"/>
          <w:szCs w:val="28"/>
          <w:lang w:val="be-BY" w:eastAsia="be-BY"/>
        </w:rPr>
        <w:t>программы</w:t>
      </w:r>
      <w:r w:rsidR="00841B2A">
        <w:rPr>
          <w:color w:val="000000"/>
          <w:sz w:val="28"/>
          <w:szCs w:val="28"/>
          <w:lang w:val="be-BY" w:eastAsia="be-BY"/>
        </w:rPr>
        <w:t>)</w:t>
      </w:r>
      <w:r w:rsidR="00CC65B4" w:rsidRPr="00375666">
        <w:rPr>
          <w:color w:val="000000"/>
          <w:sz w:val="28"/>
          <w:szCs w:val="28"/>
          <w:lang w:val="be-BY" w:eastAsia="be-BY"/>
        </w:rPr>
        <w:t>,</w:t>
      </w:r>
      <w:r w:rsidR="000E1611" w:rsidRPr="00375666">
        <w:rPr>
          <w:color w:val="000000"/>
          <w:sz w:val="28"/>
          <w:szCs w:val="28"/>
          <w:lang w:val="be-BY" w:eastAsia="be-BY"/>
        </w:rPr>
        <w:t xml:space="preserve"> котор</w:t>
      </w:r>
      <w:r w:rsidR="00DE2B7B" w:rsidRPr="00375666">
        <w:rPr>
          <w:color w:val="000000"/>
          <w:sz w:val="28"/>
          <w:szCs w:val="28"/>
          <w:lang w:val="be-BY" w:eastAsia="be-BY"/>
        </w:rPr>
        <w:t>ую</w:t>
      </w:r>
      <w:r w:rsidR="00C76231" w:rsidRPr="00375666">
        <w:rPr>
          <w:color w:val="000000"/>
          <w:sz w:val="28"/>
          <w:szCs w:val="28"/>
          <w:lang w:eastAsia="be-BY"/>
        </w:rPr>
        <w:t xml:space="preserve"> можно </w:t>
      </w:r>
      <w:r w:rsidR="001360C2">
        <w:rPr>
          <w:color w:val="000000"/>
          <w:sz w:val="28"/>
          <w:szCs w:val="28"/>
          <w:lang w:eastAsia="be-BY"/>
        </w:rPr>
        <w:t xml:space="preserve">загрузить </w:t>
      </w:r>
      <w:r w:rsidR="000E1611" w:rsidRPr="00375666">
        <w:rPr>
          <w:color w:val="000000"/>
          <w:sz w:val="28"/>
          <w:szCs w:val="28"/>
          <w:lang w:eastAsia="be-BY"/>
        </w:rPr>
        <w:t>с сайта</w:t>
      </w:r>
      <w:r w:rsidR="00BB5FE4" w:rsidRPr="00375666">
        <w:rPr>
          <w:color w:val="000000"/>
          <w:sz w:val="28"/>
          <w:szCs w:val="28"/>
          <w:lang w:val="be-BY" w:eastAsia="be-BY"/>
        </w:rPr>
        <w:t xml:space="preserve"> </w:t>
      </w:r>
      <w:r w:rsidR="000E1611" w:rsidRPr="00375666">
        <w:rPr>
          <w:color w:val="000000"/>
          <w:sz w:val="28"/>
          <w:szCs w:val="28"/>
          <w:lang w:val="be-BY" w:eastAsia="be-BY"/>
        </w:rPr>
        <w:t xml:space="preserve">разработчика по адресу </w:t>
      </w:r>
      <w:hyperlink r:id="rId9" w:history="1">
        <w:r w:rsidR="009D27D0" w:rsidRPr="0040490F">
          <w:rPr>
            <w:rStyle w:val="af0"/>
            <w:sz w:val="28"/>
            <w:szCs w:val="28"/>
            <w:lang w:val="be-BY" w:eastAsia="be-BY"/>
          </w:rPr>
          <w:t>http://agat.by/katalog/uvs-</w:t>
        </w:r>
        <w:r w:rsidR="000E1611" w:rsidRPr="0040490F">
          <w:rPr>
            <w:rStyle w:val="af0"/>
            <w:sz w:val="28"/>
            <w:szCs w:val="28"/>
            <w:lang w:val="be-BY" w:eastAsia="be-BY"/>
          </w:rPr>
          <w:t>m</w:t>
        </w:r>
        <w:r w:rsidR="0040490F" w:rsidRPr="0040490F">
          <w:rPr>
            <w:rStyle w:val="af0"/>
            <w:sz w:val="28"/>
            <w:szCs w:val="28"/>
            <w:lang w:eastAsia="be-BY"/>
          </w:rPr>
          <w:t>/</w:t>
        </w:r>
      </w:hyperlink>
      <w:r w:rsidR="000E1611" w:rsidRPr="00375666">
        <w:rPr>
          <w:color w:val="000000"/>
          <w:sz w:val="28"/>
          <w:szCs w:val="28"/>
          <w:lang w:val="be-BY" w:eastAsia="be-BY"/>
        </w:rPr>
        <w:t xml:space="preserve">. </w:t>
      </w:r>
      <w:r w:rsidR="00065C2A" w:rsidRPr="00375666">
        <w:rPr>
          <w:color w:val="000000"/>
          <w:sz w:val="28"/>
          <w:szCs w:val="28"/>
          <w:lang w:val="be-BY" w:eastAsia="be-BY"/>
        </w:rPr>
        <w:t xml:space="preserve">При запуске </w:t>
      </w:r>
      <w:r w:rsidR="00383934" w:rsidRPr="00375666">
        <w:rPr>
          <w:color w:val="000000"/>
          <w:sz w:val="28"/>
          <w:szCs w:val="28"/>
          <w:lang w:val="be-BY" w:eastAsia="be-BY"/>
        </w:rPr>
        <w:t xml:space="preserve"> </w:t>
      </w:r>
      <w:r w:rsidR="00065C2A" w:rsidRPr="00375666">
        <w:rPr>
          <w:color w:val="000000"/>
          <w:sz w:val="28"/>
          <w:szCs w:val="28"/>
          <w:lang w:val="be-BY" w:eastAsia="be-BY"/>
        </w:rPr>
        <w:t xml:space="preserve">программы появится </w:t>
      </w:r>
      <w:r w:rsidR="008C11F2" w:rsidRPr="00375666">
        <w:rPr>
          <w:color w:val="000000"/>
          <w:sz w:val="28"/>
          <w:szCs w:val="28"/>
          <w:lang w:val="be-BY" w:eastAsia="be-BY"/>
        </w:rPr>
        <w:t xml:space="preserve">главное </w:t>
      </w:r>
      <w:r w:rsidR="00065C2A" w:rsidRPr="00375666">
        <w:rPr>
          <w:color w:val="000000"/>
          <w:sz w:val="28"/>
          <w:szCs w:val="28"/>
          <w:lang w:val="be-BY" w:eastAsia="be-BY"/>
        </w:rPr>
        <w:t>окно</w:t>
      </w:r>
      <w:r w:rsidR="008C11F2" w:rsidRPr="00375666">
        <w:rPr>
          <w:color w:val="000000"/>
          <w:sz w:val="28"/>
          <w:szCs w:val="28"/>
          <w:lang w:val="be-BY" w:eastAsia="be-BY"/>
        </w:rPr>
        <w:t xml:space="preserve"> программы, представленное на рис.</w:t>
      </w:r>
      <w:r w:rsidR="00065C2A" w:rsidRPr="00375666">
        <w:rPr>
          <w:color w:val="000000"/>
          <w:sz w:val="28"/>
          <w:szCs w:val="28"/>
          <w:lang w:val="be-BY" w:eastAsia="be-BY"/>
        </w:rPr>
        <w:t xml:space="preserve"> 1.</w:t>
      </w:r>
    </w:p>
    <w:p w14:paraId="6518F91D" w14:textId="3BA882EC" w:rsidR="00065C2A" w:rsidRDefault="00BC0848" w:rsidP="00065C2A">
      <w:pPr>
        <w:spacing w:line="276" w:lineRule="auto"/>
        <w:ind w:righ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B371CC" wp14:editId="58E2D482">
            <wp:extent cx="3143250" cy="29053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487" cy="29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A73A" w14:textId="77777777" w:rsidR="00617424" w:rsidRDefault="00617424" w:rsidP="00617424">
      <w:pPr>
        <w:spacing w:before="240" w:line="276" w:lineRule="auto"/>
        <w:ind w:right="284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1</w:t>
      </w:r>
    </w:p>
    <w:p w14:paraId="00F7E013" w14:textId="3702DF03" w:rsidR="001C34D4" w:rsidRDefault="001C34D4" w:rsidP="00315FCF">
      <w:pPr>
        <w:spacing w:before="240" w:after="240" w:line="276" w:lineRule="auto"/>
        <w:ind w:left="142" w:right="284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3.2 </w:t>
      </w:r>
      <w:r w:rsidR="00A62D9A">
        <w:rPr>
          <w:sz w:val="28"/>
          <w:szCs w:val="28"/>
          <w:lang w:val="be-BY"/>
        </w:rPr>
        <w:t>Меню</w:t>
      </w:r>
    </w:p>
    <w:p w14:paraId="56C0061E" w14:textId="2681557E" w:rsidR="009724A3" w:rsidRDefault="00065C2A" w:rsidP="009724A3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 </w:t>
      </w:r>
      <w:r w:rsidR="00D9446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верхнем </w:t>
      </w:r>
      <w:r w:rsidR="0050779F">
        <w:rPr>
          <w:sz w:val="28"/>
          <w:szCs w:val="28"/>
          <w:lang w:val="be-BY"/>
        </w:rPr>
        <w:t>левом</w:t>
      </w:r>
      <w:r w:rsidR="00D94463">
        <w:rPr>
          <w:sz w:val="28"/>
          <w:szCs w:val="28"/>
          <w:lang w:val="be-BY"/>
        </w:rPr>
        <w:t xml:space="preserve"> </w:t>
      </w:r>
      <w:r w:rsidR="00E547B2">
        <w:rPr>
          <w:sz w:val="28"/>
          <w:szCs w:val="28"/>
          <w:lang w:val="be-BY"/>
        </w:rPr>
        <w:t>углу</w:t>
      </w:r>
      <w:r>
        <w:rPr>
          <w:sz w:val="28"/>
          <w:szCs w:val="28"/>
          <w:lang w:val="be-BY"/>
        </w:rPr>
        <w:t xml:space="preserve"> </w:t>
      </w:r>
      <w:r w:rsidR="00D9446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главного </w:t>
      </w:r>
      <w:r w:rsidR="00D9446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окна </w:t>
      </w:r>
      <w:r w:rsidR="00D9446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программы </w:t>
      </w:r>
      <w:r w:rsidR="00D94463">
        <w:rPr>
          <w:sz w:val="28"/>
          <w:szCs w:val="28"/>
          <w:lang w:val="be-BY"/>
        </w:rPr>
        <w:t xml:space="preserve">  </w:t>
      </w:r>
      <w:r w:rsidR="0069353F">
        <w:rPr>
          <w:sz w:val="28"/>
          <w:szCs w:val="28"/>
          <w:lang w:val="be-BY"/>
        </w:rPr>
        <w:t>находится</w:t>
      </w:r>
      <w:r w:rsidR="00C04610">
        <w:rPr>
          <w:sz w:val="28"/>
          <w:szCs w:val="28"/>
          <w:lang w:val="be-BY"/>
        </w:rPr>
        <w:t xml:space="preserve"> меню</w:t>
      </w:r>
      <w:r w:rsidR="00D31E71">
        <w:rPr>
          <w:sz w:val="28"/>
          <w:szCs w:val="28"/>
          <w:lang w:val="be-BY"/>
        </w:rPr>
        <w:t>, представленно</w:t>
      </w:r>
      <w:r w:rsidR="00D323F2">
        <w:rPr>
          <w:sz w:val="28"/>
          <w:szCs w:val="28"/>
          <w:lang w:val="be-BY"/>
        </w:rPr>
        <w:t>е</w:t>
      </w:r>
      <w:r w:rsidR="00EA519F">
        <w:rPr>
          <w:sz w:val="28"/>
          <w:szCs w:val="28"/>
          <w:lang w:val="be-BY"/>
        </w:rPr>
        <w:t xml:space="preserve"> </w:t>
      </w:r>
      <w:r w:rsidR="00C04610">
        <w:rPr>
          <w:sz w:val="28"/>
          <w:szCs w:val="28"/>
          <w:lang w:val="be-BY"/>
        </w:rPr>
        <w:t>на рис.</w:t>
      </w:r>
      <w:r w:rsidR="000B0302">
        <w:rPr>
          <w:sz w:val="28"/>
          <w:szCs w:val="28"/>
          <w:lang w:val="be-BY"/>
        </w:rPr>
        <w:t xml:space="preserve"> 2.</w:t>
      </w:r>
    </w:p>
    <w:p w14:paraId="2E77D81D" w14:textId="77777777" w:rsidR="009724A3" w:rsidRDefault="00A62D9A" w:rsidP="009724A3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6EDD10A4" wp14:editId="31D445A9">
            <wp:extent cx="1857375" cy="264133"/>
            <wp:effectExtent l="19050" t="0" r="0" b="0"/>
            <wp:docPr id="7" name="Рисунок 7" descr="C:\Users\Lisakovich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sakovich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84" cy="2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8EBC6" w14:textId="7D89E735" w:rsidR="004E73BC" w:rsidRPr="009724A3" w:rsidRDefault="00BC1597" w:rsidP="00EB2454">
      <w:pPr>
        <w:spacing w:before="160"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2 </w:t>
      </w:r>
    </w:p>
    <w:p w14:paraId="1449FAA7" w14:textId="04324418" w:rsidR="00586A5B" w:rsidRDefault="00586A5B" w:rsidP="00D20EB4">
      <w:pPr>
        <w:spacing w:before="240" w:after="240" w:line="276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3.2.1</w:t>
      </w:r>
      <w:r w:rsidR="008A36CE">
        <w:rPr>
          <w:sz w:val="28"/>
          <w:szCs w:val="28"/>
          <w:lang w:val="be-BY"/>
        </w:rPr>
        <w:t xml:space="preserve"> </w:t>
      </w:r>
      <w:r w:rsidR="00D20EB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Меню "</w:t>
      </w:r>
      <w:r w:rsidRPr="00C04610">
        <w:rPr>
          <w:sz w:val="28"/>
          <w:szCs w:val="28"/>
          <w:lang w:val="be-BY"/>
        </w:rPr>
        <w:t>Файл</w:t>
      </w:r>
      <w:r>
        <w:rPr>
          <w:sz w:val="28"/>
          <w:szCs w:val="28"/>
          <w:lang w:val="be-BY"/>
        </w:rPr>
        <w:t>" представлено на рис. 3.</w:t>
      </w:r>
    </w:p>
    <w:p w14:paraId="7521858C" w14:textId="77777777" w:rsidR="00586A5B" w:rsidRDefault="00586A5B" w:rsidP="00586A5B">
      <w:pPr>
        <w:spacing w:before="240" w:after="240" w:line="276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</w:t>
      </w:r>
      <w:r w:rsidRPr="00586A5B">
        <w:rPr>
          <w:noProof/>
          <w:sz w:val="28"/>
          <w:szCs w:val="28"/>
        </w:rPr>
        <w:drawing>
          <wp:inline distT="0" distB="0" distL="0" distR="0" wp14:anchorId="37813565" wp14:editId="72EA24BA">
            <wp:extent cx="1503045" cy="922655"/>
            <wp:effectExtent l="19050" t="0" r="190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D447F" w14:textId="77777777" w:rsidR="00586A5B" w:rsidRDefault="00586A5B" w:rsidP="004E73BC">
      <w:pPr>
        <w:spacing w:before="240" w:after="240"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3</w:t>
      </w:r>
    </w:p>
    <w:p w14:paraId="720980B2" w14:textId="09FC7C37" w:rsidR="00D94463" w:rsidRDefault="00095D4E" w:rsidP="00741F6D">
      <w:pPr>
        <w:spacing w:before="24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Пункт </w:t>
      </w:r>
      <w:r w:rsidR="0019169A">
        <w:rPr>
          <w:sz w:val="28"/>
          <w:szCs w:val="28"/>
          <w:lang w:val="be-BY"/>
        </w:rPr>
        <w:t>"</w:t>
      </w:r>
      <w:r w:rsidR="00EA519F">
        <w:rPr>
          <w:sz w:val="28"/>
          <w:szCs w:val="28"/>
          <w:lang w:val="be-BY"/>
        </w:rPr>
        <w:t>Подключиться</w:t>
      </w:r>
      <w:r w:rsidR="0019169A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 xml:space="preserve"> </w:t>
      </w:r>
      <w:r w:rsidR="0050779F">
        <w:rPr>
          <w:sz w:val="28"/>
          <w:szCs w:val="28"/>
          <w:lang w:val="be-BY"/>
        </w:rPr>
        <w:t xml:space="preserve">служит для </w:t>
      </w:r>
      <w:r w:rsidR="00EA519F">
        <w:rPr>
          <w:sz w:val="28"/>
          <w:szCs w:val="28"/>
          <w:lang w:val="be-BY"/>
        </w:rPr>
        <w:t>устан</w:t>
      </w:r>
      <w:r w:rsidR="0050779F">
        <w:rPr>
          <w:sz w:val="28"/>
          <w:szCs w:val="28"/>
          <w:lang w:val="be-BY"/>
        </w:rPr>
        <w:t>о</w:t>
      </w:r>
      <w:r w:rsidR="00EA519F">
        <w:rPr>
          <w:sz w:val="28"/>
          <w:szCs w:val="28"/>
          <w:lang w:val="be-BY"/>
        </w:rPr>
        <w:t>вле</w:t>
      </w:r>
      <w:r w:rsidR="0050779F">
        <w:rPr>
          <w:sz w:val="28"/>
          <w:szCs w:val="28"/>
          <w:lang w:val="be-BY"/>
        </w:rPr>
        <w:t>нея</w:t>
      </w:r>
      <w:r w:rsidR="00EA519F">
        <w:rPr>
          <w:sz w:val="28"/>
          <w:szCs w:val="28"/>
          <w:lang w:val="be-BY"/>
        </w:rPr>
        <w:t xml:space="preserve"> соединени</w:t>
      </w:r>
      <w:r w:rsidR="0050779F">
        <w:rPr>
          <w:sz w:val="28"/>
          <w:szCs w:val="28"/>
          <w:lang w:val="be-BY"/>
        </w:rPr>
        <w:t>я</w:t>
      </w:r>
      <w:r w:rsidR="00EA519F">
        <w:rPr>
          <w:sz w:val="28"/>
          <w:szCs w:val="28"/>
          <w:lang w:val="be-BY"/>
        </w:rPr>
        <w:t xml:space="preserve"> с УВС-М</w:t>
      </w:r>
      <w:r>
        <w:rPr>
          <w:sz w:val="28"/>
          <w:szCs w:val="28"/>
          <w:lang w:val="be-BY"/>
        </w:rPr>
        <w:t>.</w:t>
      </w:r>
    </w:p>
    <w:p w14:paraId="719B0E38" w14:textId="4F4AD7F8" w:rsidR="003572E7" w:rsidRDefault="00095D4E" w:rsidP="00741F6D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Пункт</w:t>
      </w:r>
      <w:r w:rsidR="00AA4FBE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</w:t>
      </w:r>
      <w:r w:rsidR="0019169A">
        <w:rPr>
          <w:sz w:val="28"/>
          <w:szCs w:val="28"/>
          <w:lang w:val="be-BY"/>
        </w:rPr>
        <w:t>"</w:t>
      </w:r>
      <w:r w:rsidR="00EA519F">
        <w:rPr>
          <w:sz w:val="28"/>
          <w:szCs w:val="28"/>
          <w:lang w:val="be-BY"/>
        </w:rPr>
        <w:t>Отключиться</w:t>
      </w:r>
      <w:r w:rsidR="0019169A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 xml:space="preserve"> </w:t>
      </w:r>
      <w:r w:rsidR="0050779F">
        <w:rPr>
          <w:sz w:val="28"/>
          <w:szCs w:val="28"/>
          <w:lang w:val="be-BY"/>
        </w:rPr>
        <w:t>служит для разрыва соединения</w:t>
      </w:r>
      <w:r w:rsidR="000E13D1">
        <w:rPr>
          <w:sz w:val="28"/>
          <w:szCs w:val="28"/>
          <w:lang w:val="be-BY"/>
        </w:rPr>
        <w:t>.</w:t>
      </w:r>
    </w:p>
    <w:p w14:paraId="647D675D" w14:textId="698BA6A1" w:rsidR="00A62D9A" w:rsidRDefault="003572E7" w:rsidP="00741F6D">
      <w:pPr>
        <w:spacing w:line="360" w:lineRule="auto"/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Пункт </w:t>
      </w:r>
      <w:r w:rsidR="00F93CE6">
        <w:rPr>
          <w:sz w:val="28"/>
          <w:szCs w:val="28"/>
          <w:lang w:val="be-BY"/>
        </w:rPr>
        <w:t>"</w:t>
      </w:r>
      <w:r w:rsidR="00EA519F">
        <w:rPr>
          <w:sz w:val="28"/>
          <w:szCs w:val="28"/>
          <w:lang w:val="be-BY"/>
        </w:rPr>
        <w:t>Выход</w:t>
      </w:r>
      <w:r w:rsidR="00F93CE6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 xml:space="preserve"> </w:t>
      </w:r>
      <w:r w:rsidR="0050779F">
        <w:rPr>
          <w:sz w:val="28"/>
          <w:szCs w:val="28"/>
          <w:lang w:val="be-BY"/>
        </w:rPr>
        <w:t>для закры</w:t>
      </w:r>
      <w:r>
        <w:rPr>
          <w:sz w:val="28"/>
          <w:szCs w:val="28"/>
          <w:lang w:val="be-BY"/>
        </w:rPr>
        <w:t>т</w:t>
      </w:r>
      <w:r w:rsidR="0050779F">
        <w:rPr>
          <w:sz w:val="28"/>
          <w:szCs w:val="28"/>
          <w:lang w:val="be-BY"/>
        </w:rPr>
        <w:t>ия</w:t>
      </w:r>
      <w:r>
        <w:rPr>
          <w:sz w:val="28"/>
          <w:szCs w:val="28"/>
          <w:lang w:val="be-BY"/>
        </w:rPr>
        <w:t xml:space="preserve"> </w:t>
      </w:r>
      <w:r w:rsidR="000E13D1">
        <w:rPr>
          <w:sz w:val="28"/>
          <w:szCs w:val="28"/>
          <w:lang w:val="be-BY"/>
        </w:rPr>
        <w:t>программ</w:t>
      </w:r>
      <w:r w:rsidR="0050779F">
        <w:rPr>
          <w:sz w:val="28"/>
          <w:szCs w:val="28"/>
          <w:lang w:val="be-BY"/>
        </w:rPr>
        <w:t>ы</w:t>
      </w:r>
      <w:r>
        <w:rPr>
          <w:sz w:val="28"/>
          <w:szCs w:val="28"/>
          <w:lang w:val="be-BY"/>
        </w:rPr>
        <w:t>.</w:t>
      </w:r>
    </w:p>
    <w:p w14:paraId="39F33FB7" w14:textId="176B0392" w:rsidR="00586A5B" w:rsidRDefault="00586A5B" w:rsidP="00741F6D">
      <w:pPr>
        <w:spacing w:before="240" w:after="240" w:line="360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3.2.2 </w:t>
      </w:r>
      <w:r w:rsidR="008A36CE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Меню "Проект" представлено на рис. 4.</w:t>
      </w:r>
    </w:p>
    <w:p w14:paraId="43E01CA8" w14:textId="03A1CE1B" w:rsidR="00D323F2" w:rsidRDefault="00D323F2" w:rsidP="00D323F2">
      <w:pPr>
        <w:spacing w:before="240" w:after="240" w:line="276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</w:t>
      </w:r>
      <w:r w:rsidR="00A960DE" w:rsidRPr="00A960DE">
        <w:rPr>
          <w:noProof/>
          <w:sz w:val="28"/>
          <w:szCs w:val="28"/>
        </w:rPr>
        <w:drawing>
          <wp:inline distT="0" distB="0" distL="0" distR="0" wp14:anchorId="1AD918F0" wp14:editId="500FA7B6">
            <wp:extent cx="1466850" cy="657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3652" w14:textId="77777777" w:rsidR="00D323F2" w:rsidRDefault="00D323F2" w:rsidP="00D323F2">
      <w:pPr>
        <w:spacing w:before="240" w:after="240"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4</w:t>
      </w:r>
    </w:p>
    <w:p w14:paraId="030B27F0" w14:textId="62E4C58C" w:rsidR="00D323F2" w:rsidRDefault="0050779F" w:rsidP="00741F6D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При нажатии на п</w:t>
      </w:r>
      <w:r w:rsidR="00D323F2">
        <w:rPr>
          <w:sz w:val="28"/>
          <w:szCs w:val="28"/>
          <w:lang w:val="be-BY"/>
        </w:rPr>
        <w:t>ункт "Открыть" открывает</w:t>
      </w:r>
      <w:r>
        <w:rPr>
          <w:sz w:val="28"/>
          <w:szCs w:val="28"/>
          <w:lang w:val="be-BY"/>
        </w:rPr>
        <w:t>ся</w:t>
      </w:r>
      <w:r w:rsidR="00D323F2">
        <w:rPr>
          <w:sz w:val="28"/>
          <w:szCs w:val="28"/>
          <w:lang w:val="be-BY"/>
        </w:rPr>
        <w:t xml:space="preserve"> существующий файл </w:t>
      </w:r>
      <w:r w:rsidR="000B1508">
        <w:rPr>
          <w:sz w:val="28"/>
          <w:szCs w:val="28"/>
          <w:lang w:val="be-BY"/>
        </w:rPr>
        <w:t>с сохранненными данными настройки УВС-М</w:t>
      </w:r>
      <w:r w:rsidR="00D323F2">
        <w:rPr>
          <w:sz w:val="28"/>
          <w:szCs w:val="28"/>
          <w:lang w:val="be-BY"/>
        </w:rPr>
        <w:t>.</w:t>
      </w:r>
    </w:p>
    <w:p w14:paraId="0B2CB325" w14:textId="63E83DE0" w:rsidR="002D7B46" w:rsidRDefault="00D323F2" w:rsidP="0021191D">
      <w:pPr>
        <w:spacing w:line="360" w:lineRule="auto"/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Пункт "Сохранить</w:t>
      </w:r>
      <w:r w:rsidR="0052590D">
        <w:rPr>
          <w:sz w:val="28"/>
          <w:szCs w:val="28"/>
          <w:lang w:val="be-BY"/>
        </w:rPr>
        <w:t xml:space="preserve"> как</w:t>
      </w:r>
      <w:r>
        <w:rPr>
          <w:sz w:val="28"/>
          <w:szCs w:val="28"/>
          <w:lang w:val="be-BY"/>
        </w:rPr>
        <w:t xml:space="preserve">" </w:t>
      </w:r>
      <w:r w:rsidR="0050779F">
        <w:rPr>
          <w:sz w:val="28"/>
          <w:szCs w:val="28"/>
          <w:lang w:val="be-BY"/>
        </w:rPr>
        <w:t xml:space="preserve">служит для </w:t>
      </w:r>
      <w:r>
        <w:rPr>
          <w:sz w:val="28"/>
          <w:szCs w:val="28"/>
          <w:lang w:val="be-BY"/>
        </w:rPr>
        <w:t>сохране</w:t>
      </w:r>
      <w:r w:rsidR="0050779F">
        <w:rPr>
          <w:sz w:val="28"/>
          <w:szCs w:val="28"/>
          <w:lang w:val="be-BY"/>
        </w:rPr>
        <w:t>ния</w:t>
      </w:r>
      <w:r w:rsidR="000B1508">
        <w:rPr>
          <w:sz w:val="28"/>
          <w:szCs w:val="28"/>
          <w:lang w:val="be-BY"/>
        </w:rPr>
        <w:t xml:space="preserve"> текущи</w:t>
      </w:r>
      <w:r w:rsidR="0050779F">
        <w:rPr>
          <w:sz w:val="28"/>
          <w:szCs w:val="28"/>
          <w:lang w:val="be-BY"/>
        </w:rPr>
        <w:t>х</w:t>
      </w:r>
      <w:r w:rsidR="000B1508">
        <w:rPr>
          <w:sz w:val="28"/>
          <w:szCs w:val="28"/>
          <w:lang w:val="be-BY"/>
        </w:rPr>
        <w:t xml:space="preserve"> настро</w:t>
      </w:r>
      <w:r w:rsidR="0050779F">
        <w:rPr>
          <w:sz w:val="28"/>
          <w:szCs w:val="28"/>
          <w:lang w:val="be-BY"/>
        </w:rPr>
        <w:t>е</w:t>
      </w:r>
      <w:r w:rsidR="000B1508">
        <w:rPr>
          <w:sz w:val="28"/>
          <w:szCs w:val="28"/>
          <w:lang w:val="be-BY"/>
        </w:rPr>
        <w:t>к</w:t>
      </w:r>
      <w:r>
        <w:rPr>
          <w:sz w:val="28"/>
          <w:szCs w:val="28"/>
          <w:lang w:val="be-BY"/>
        </w:rPr>
        <w:t>.</w:t>
      </w:r>
    </w:p>
    <w:p w14:paraId="7D30EE26" w14:textId="7F74AA03" w:rsidR="00CC34DF" w:rsidRDefault="0035162B" w:rsidP="00741F6D">
      <w:pPr>
        <w:spacing w:before="240" w:after="240" w:line="360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3.2.3</w:t>
      </w:r>
      <w:r w:rsidR="00D20EB4">
        <w:rPr>
          <w:sz w:val="28"/>
          <w:szCs w:val="28"/>
          <w:lang w:val="be-BY"/>
        </w:rPr>
        <w:t xml:space="preserve">  </w:t>
      </w:r>
      <w:r>
        <w:rPr>
          <w:sz w:val="28"/>
          <w:szCs w:val="28"/>
          <w:lang w:val="be-BY"/>
        </w:rPr>
        <w:t>При выборе меню "</w:t>
      </w:r>
      <w:r w:rsidRPr="0035162B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О программе " появляется диалоговое окно со сведениями о программе (рис. 5).</w:t>
      </w:r>
    </w:p>
    <w:p w14:paraId="592D2F80" w14:textId="4805FFCB" w:rsidR="0035162B" w:rsidRPr="004E73BC" w:rsidRDefault="00CC36C2" w:rsidP="008435AE">
      <w:pPr>
        <w:spacing w:before="240" w:after="240" w:line="276" w:lineRule="auto"/>
        <w:ind w:left="142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32E3DE" wp14:editId="205C7C50">
            <wp:extent cx="2971800" cy="163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C4B0" w14:textId="2298552A" w:rsidR="00317D69" w:rsidRDefault="0035162B" w:rsidP="00CC36C2">
      <w:pPr>
        <w:spacing w:before="240" w:after="240" w:line="276" w:lineRule="auto"/>
        <w:ind w:left="142" w:firstLine="709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5</w:t>
      </w:r>
    </w:p>
    <w:p w14:paraId="27D4AD62" w14:textId="6EEBC6C7" w:rsidR="00CC34DF" w:rsidRDefault="00CC34DF" w:rsidP="00CD57FE">
      <w:pPr>
        <w:spacing w:before="240" w:after="240" w:line="276" w:lineRule="auto"/>
        <w:ind w:left="142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3.3  Строка состояния</w:t>
      </w:r>
    </w:p>
    <w:p w14:paraId="250C51CF" w14:textId="53561F8C" w:rsidR="00CC34DF" w:rsidRDefault="00242B47" w:rsidP="002B7997">
      <w:pPr>
        <w:spacing w:before="240" w:after="240" w:line="360" w:lineRule="auto"/>
        <w:ind w:left="142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3.3.1</w:t>
      </w:r>
      <w:r w:rsidR="00CF44D1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</w:t>
      </w:r>
      <w:r w:rsidR="00CD2BC9">
        <w:rPr>
          <w:sz w:val="28"/>
          <w:szCs w:val="28"/>
          <w:lang w:val="be-BY"/>
        </w:rPr>
        <w:t>В нижней части</w:t>
      </w:r>
      <w:r w:rsidR="00CC34DF">
        <w:rPr>
          <w:sz w:val="28"/>
          <w:szCs w:val="28"/>
          <w:lang w:val="be-BY"/>
        </w:rPr>
        <w:t xml:space="preserve"> окна находится строка состояния (рис. 6). В первом текстовом поле отображается</w:t>
      </w:r>
      <w:r w:rsidR="00461E87">
        <w:rPr>
          <w:sz w:val="28"/>
          <w:szCs w:val="28"/>
          <w:lang w:val="be-BY"/>
        </w:rPr>
        <w:t xml:space="preserve"> номер </w:t>
      </w:r>
      <w:r w:rsidR="008F1879">
        <w:rPr>
          <w:sz w:val="28"/>
          <w:szCs w:val="28"/>
          <w:lang w:val="en-US"/>
        </w:rPr>
        <w:t>com</w:t>
      </w:r>
      <w:r w:rsidR="00CC34DF">
        <w:rPr>
          <w:sz w:val="28"/>
          <w:szCs w:val="28"/>
          <w:lang w:val="be-BY"/>
        </w:rPr>
        <w:t>-порт</w:t>
      </w:r>
      <w:r w:rsidR="00461E87">
        <w:rPr>
          <w:sz w:val="28"/>
          <w:szCs w:val="28"/>
          <w:lang w:val="be-BY"/>
        </w:rPr>
        <w:t>а</w:t>
      </w:r>
      <w:r w:rsidR="00CC34DF">
        <w:rPr>
          <w:sz w:val="28"/>
          <w:szCs w:val="28"/>
          <w:lang w:val="be-BY"/>
        </w:rPr>
        <w:t>, по которому соединены УВС-М и ПЭВМ. Во втором тек</w:t>
      </w:r>
      <w:r>
        <w:rPr>
          <w:sz w:val="28"/>
          <w:szCs w:val="28"/>
          <w:lang w:val="be-BY"/>
        </w:rPr>
        <w:t>с</w:t>
      </w:r>
      <w:r w:rsidR="00CC34DF">
        <w:rPr>
          <w:sz w:val="28"/>
          <w:szCs w:val="28"/>
          <w:lang w:val="be-BY"/>
        </w:rPr>
        <w:t xml:space="preserve">тстовом поле отображается имя открытого файла </w:t>
      </w:r>
      <w:r w:rsidR="0050779F">
        <w:rPr>
          <w:sz w:val="28"/>
          <w:szCs w:val="28"/>
          <w:lang w:val="be-BY"/>
        </w:rPr>
        <w:t xml:space="preserve">с сохраненными данными </w:t>
      </w:r>
      <w:r w:rsidR="00CC34DF">
        <w:rPr>
          <w:sz w:val="28"/>
          <w:szCs w:val="28"/>
          <w:lang w:val="be-BY"/>
        </w:rPr>
        <w:t>конфигурации.</w:t>
      </w:r>
    </w:p>
    <w:p w14:paraId="64AB376E" w14:textId="5DE81BB5" w:rsidR="007E659F" w:rsidRDefault="005E2173" w:rsidP="007E659F">
      <w:pPr>
        <w:spacing w:before="240" w:after="240" w:line="276" w:lineRule="auto"/>
        <w:ind w:left="142" w:firstLine="709"/>
        <w:jc w:val="center"/>
        <w:rPr>
          <w:sz w:val="28"/>
          <w:szCs w:val="28"/>
          <w:lang w:val="be-BY"/>
        </w:rPr>
      </w:pPr>
      <w:r w:rsidRPr="005E2173">
        <w:rPr>
          <w:noProof/>
          <w:sz w:val="28"/>
          <w:szCs w:val="28"/>
        </w:rPr>
        <w:drawing>
          <wp:inline distT="0" distB="0" distL="0" distR="0" wp14:anchorId="64C5347F" wp14:editId="0AF11610">
            <wp:extent cx="2276475" cy="3429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DF87" w14:textId="0C3147FF" w:rsidR="005E2173" w:rsidRDefault="007E659F" w:rsidP="005E2173">
      <w:pPr>
        <w:spacing w:before="240" w:after="240" w:line="276" w:lineRule="auto"/>
        <w:ind w:left="142" w:firstLine="709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6</w:t>
      </w:r>
    </w:p>
    <w:p w14:paraId="4F48E2CB" w14:textId="304D5382" w:rsidR="000C1E0C" w:rsidRPr="009E1909" w:rsidRDefault="00357456" w:rsidP="00CD57FE">
      <w:pPr>
        <w:spacing w:before="240" w:after="240" w:line="276" w:lineRule="auto"/>
        <w:ind w:firstLine="851"/>
        <w:rPr>
          <w:sz w:val="28"/>
          <w:szCs w:val="28"/>
        </w:rPr>
      </w:pPr>
      <w:r>
        <w:rPr>
          <w:sz w:val="28"/>
          <w:szCs w:val="28"/>
          <w:lang w:val="be-BY"/>
        </w:rPr>
        <w:t>3.4</w:t>
      </w:r>
      <w:r w:rsidR="000B552C">
        <w:rPr>
          <w:sz w:val="28"/>
          <w:szCs w:val="28"/>
          <w:lang w:val="be-BY"/>
        </w:rPr>
        <w:t xml:space="preserve"> </w:t>
      </w:r>
      <w:r w:rsidR="00C07199">
        <w:rPr>
          <w:sz w:val="28"/>
          <w:szCs w:val="28"/>
        </w:rPr>
        <w:t>Вкладка</w:t>
      </w:r>
      <w:r w:rsidR="00C07199" w:rsidRPr="009E1909">
        <w:rPr>
          <w:sz w:val="28"/>
          <w:szCs w:val="28"/>
        </w:rPr>
        <w:t xml:space="preserve"> </w:t>
      </w:r>
      <w:r w:rsidR="00C07199">
        <w:rPr>
          <w:color w:val="000000"/>
          <w:sz w:val="28"/>
          <w:szCs w:val="28"/>
          <w:lang w:val="be-BY" w:eastAsia="be-BY"/>
        </w:rPr>
        <w:t>"</w:t>
      </w:r>
      <w:r w:rsidR="003F0BAA">
        <w:rPr>
          <w:color w:val="000000"/>
          <w:sz w:val="28"/>
          <w:szCs w:val="28"/>
          <w:lang w:val="be-BY" w:eastAsia="be-BY"/>
        </w:rPr>
        <w:t>Об устройстве</w:t>
      </w:r>
      <w:r w:rsidR="00C07199">
        <w:rPr>
          <w:color w:val="000000"/>
          <w:sz w:val="28"/>
          <w:szCs w:val="28"/>
          <w:lang w:val="be-BY" w:eastAsia="be-BY"/>
        </w:rPr>
        <w:t>"</w:t>
      </w:r>
    </w:p>
    <w:p w14:paraId="3A316009" w14:textId="72417F6C" w:rsidR="000C1E0C" w:rsidRDefault="00357456" w:rsidP="002B7997">
      <w:pPr>
        <w:spacing w:after="240" w:line="360" w:lineRule="auto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3.4</w:t>
      </w:r>
      <w:r w:rsidR="008A36CE">
        <w:rPr>
          <w:color w:val="000000"/>
          <w:sz w:val="27"/>
          <w:szCs w:val="27"/>
        </w:rPr>
        <w:t>.1</w:t>
      </w:r>
      <w:r w:rsidR="008A263C">
        <w:rPr>
          <w:color w:val="000000"/>
          <w:sz w:val="27"/>
          <w:szCs w:val="27"/>
        </w:rPr>
        <w:t xml:space="preserve"> </w:t>
      </w:r>
      <w:r w:rsidR="000C1E0C">
        <w:rPr>
          <w:color w:val="000000"/>
          <w:sz w:val="27"/>
          <w:szCs w:val="27"/>
        </w:rPr>
        <w:t xml:space="preserve">Для </w:t>
      </w:r>
      <w:r w:rsidR="00834BDA">
        <w:rPr>
          <w:sz w:val="28"/>
          <w:szCs w:val="28"/>
        </w:rPr>
        <w:t>п</w:t>
      </w:r>
      <w:r w:rsidR="00834BDA">
        <w:rPr>
          <w:sz w:val="28"/>
          <w:szCs w:val="28"/>
          <w:lang w:val="be-BY"/>
        </w:rPr>
        <w:t xml:space="preserve">олучения идентификационных данных </w:t>
      </w:r>
      <w:r w:rsidR="008A263C">
        <w:rPr>
          <w:sz w:val="28"/>
          <w:szCs w:val="28"/>
          <w:lang w:val="be-BY"/>
        </w:rPr>
        <w:t>УВС-М</w:t>
      </w:r>
      <w:r w:rsidR="009D1FFC">
        <w:rPr>
          <w:color w:val="000000"/>
          <w:sz w:val="27"/>
          <w:szCs w:val="27"/>
        </w:rPr>
        <w:t xml:space="preserve"> </w:t>
      </w:r>
      <w:r w:rsidR="000C1E0C" w:rsidRPr="00A9012E">
        <w:rPr>
          <w:color w:val="000000"/>
          <w:sz w:val="28"/>
          <w:szCs w:val="28"/>
        </w:rPr>
        <w:t>необходимо</w:t>
      </w:r>
      <w:r w:rsidR="000C1E0C">
        <w:rPr>
          <w:color w:val="000000"/>
          <w:sz w:val="27"/>
          <w:szCs w:val="27"/>
        </w:rPr>
        <w:t xml:space="preserve"> </w:t>
      </w:r>
      <w:r w:rsidR="00834BDA" w:rsidRPr="00A51D48">
        <w:rPr>
          <w:color w:val="000000"/>
          <w:sz w:val="28"/>
          <w:szCs w:val="28"/>
          <w:lang w:val="be-BY" w:eastAsia="be-BY"/>
        </w:rPr>
        <w:t xml:space="preserve">перейти на </w:t>
      </w:r>
      <w:r w:rsidR="00834BDA">
        <w:rPr>
          <w:color w:val="000000"/>
          <w:sz w:val="28"/>
          <w:szCs w:val="28"/>
          <w:lang w:val="be-BY" w:eastAsia="be-BY"/>
        </w:rPr>
        <w:t>в</w:t>
      </w:r>
      <w:r w:rsidR="00834BDA" w:rsidRPr="00A51D48">
        <w:rPr>
          <w:color w:val="000000"/>
          <w:sz w:val="28"/>
          <w:szCs w:val="28"/>
          <w:lang w:val="be-BY" w:eastAsia="be-BY"/>
        </w:rPr>
        <w:t xml:space="preserve">кладку </w:t>
      </w:r>
      <w:r w:rsidR="00834BDA">
        <w:rPr>
          <w:color w:val="000000"/>
          <w:sz w:val="28"/>
          <w:szCs w:val="28"/>
          <w:lang w:val="be-BY" w:eastAsia="be-BY"/>
        </w:rPr>
        <w:t>"</w:t>
      </w:r>
      <w:r w:rsidR="003F0BAA">
        <w:rPr>
          <w:color w:val="000000"/>
          <w:sz w:val="28"/>
          <w:szCs w:val="28"/>
          <w:lang w:val="be-BY" w:eastAsia="be-BY"/>
        </w:rPr>
        <w:t>Об устройстве</w:t>
      </w:r>
      <w:r w:rsidR="00834BDA">
        <w:rPr>
          <w:color w:val="000000"/>
          <w:sz w:val="28"/>
          <w:szCs w:val="28"/>
          <w:lang w:val="be-BY" w:eastAsia="be-BY"/>
        </w:rPr>
        <w:t xml:space="preserve">", представленную на рис. </w:t>
      </w:r>
      <w:r w:rsidR="007E659F">
        <w:rPr>
          <w:color w:val="000000"/>
          <w:sz w:val="28"/>
          <w:szCs w:val="28"/>
          <w:lang w:val="be-BY" w:eastAsia="be-BY"/>
        </w:rPr>
        <w:t>7</w:t>
      </w:r>
      <w:r w:rsidR="000C1E0C">
        <w:rPr>
          <w:color w:val="000000"/>
          <w:sz w:val="27"/>
          <w:szCs w:val="27"/>
        </w:rPr>
        <w:t>.</w:t>
      </w:r>
    </w:p>
    <w:p w14:paraId="2E1D6A12" w14:textId="0121969D" w:rsidR="008C3856" w:rsidRDefault="006B5223" w:rsidP="00CC34DF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09BAB07" wp14:editId="3518A86D">
            <wp:extent cx="4811816" cy="36576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774" cy="36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490" w:rsidRPr="00195490">
        <w:rPr>
          <w:sz w:val="28"/>
          <w:szCs w:val="28"/>
          <w:lang w:val="be-BY"/>
        </w:rPr>
        <w:t xml:space="preserve"> </w:t>
      </w:r>
      <w:r w:rsidR="00195490">
        <w:rPr>
          <w:sz w:val="28"/>
          <w:szCs w:val="28"/>
          <w:lang w:val="be-BY"/>
        </w:rPr>
        <w:t xml:space="preserve">   </w:t>
      </w:r>
    </w:p>
    <w:p w14:paraId="4F7BAF94" w14:textId="6177D586" w:rsidR="00195490" w:rsidRDefault="00AA76A2" w:rsidP="00AA76A2">
      <w:pPr>
        <w:tabs>
          <w:tab w:val="center" w:pos="4961"/>
          <w:tab w:val="left" w:pos="6030"/>
        </w:tabs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195490">
        <w:rPr>
          <w:sz w:val="28"/>
          <w:szCs w:val="28"/>
          <w:lang w:val="be-BY"/>
        </w:rPr>
        <w:t>Рисунок 7</w:t>
      </w:r>
      <w:r>
        <w:rPr>
          <w:sz w:val="28"/>
          <w:szCs w:val="28"/>
          <w:lang w:val="be-BY"/>
        </w:rPr>
        <w:tab/>
      </w:r>
    </w:p>
    <w:p w14:paraId="4B69FB08" w14:textId="0AD65CEF" w:rsidR="003F0BAA" w:rsidRPr="003F0BAA" w:rsidRDefault="00834BDA" w:rsidP="003F0BAA">
      <w:pPr>
        <w:spacing w:before="120" w:after="12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Далее следует</w:t>
      </w:r>
      <w:r w:rsidR="008E5B87">
        <w:rPr>
          <w:sz w:val="28"/>
          <w:szCs w:val="28"/>
          <w:lang w:val="be-BY"/>
        </w:rPr>
        <w:t xml:space="preserve"> подключиться</w:t>
      </w:r>
      <w:r w:rsidR="008A36CE">
        <w:rPr>
          <w:sz w:val="28"/>
          <w:szCs w:val="28"/>
          <w:lang w:val="be-BY"/>
        </w:rPr>
        <w:t xml:space="preserve"> </w:t>
      </w:r>
      <w:r w:rsidR="00E34377">
        <w:rPr>
          <w:sz w:val="28"/>
          <w:szCs w:val="28"/>
          <w:lang w:val="be-BY"/>
        </w:rPr>
        <w:t xml:space="preserve"> к УВС-М</w:t>
      </w:r>
      <w:r w:rsidR="00A21109">
        <w:rPr>
          <w:sz w:val="28"/>
          <w:szCs w:val="28"/>
          <w:lang w:val="be-BY"/>
        </w:rPr>
        <w:t xml:space="preserve"> (п. 3.2.1)</w:t>
      </w:r>
      <w:r w:rsidR="008E5B87">
        <w:rPr>
          <w:sz w:val="28"/>
          <w:szCs w:val="28"/>
          <w:lang w:val="be-BY"/>
        </w:rPr>
        <w:t xml:space="preserve"> и</w:t>
      </w:r>
      <w:r>
        <w:rPr>
          <w:sz w:val="28"/>
          <w:szCs w:val="28"/>
          <w:lang w:val="be-BY"/>
        </w:rPr>
        <w:t xml:space="preserve"> нажать кнопку "Прочитать</w:t>
      </w:r>
      <w:r w:rsidR="008D0BD1">
        <w:rPr>
          <w:sz w:val="28"/>
          <w:szCs w:val="28"/>
          <w:lang w:val="be-BY"/>
        </w:rPr>
        <w:t>".</w:t>
      </w:r>
      <w:r w:rsidR="00BF714A">
        <w:rPr>
          <w:sz w:val="28"/>
          <w:szCs w:val="28"/>
          <w:lang w:val="be-BY"/>
        </w:rPr>
        <w:t xml:space="preserve"> На экране отобразятся соответствующие параметры.</w:t>
      </w:r>
      <w:r w:rsidR="001734D1">
        <w:rPr>
          <w:sz w:val="28"/>
          <w:szCs w:val="28"/>
          <w:lang w:val="be-BY"/>
        </w:rPr>
        <w:t xml:space="preserve"> </w:t>
      </w:r>
    </w:p>
    <w:p w14:paraId="759DBE5F" w14:textId="729E11AA" w:rsidR="00460346" w:rsidRPr="00357456" w:rsidRDefault="00357456" w:rsidP="00CD57FE">
      <w:pPr>
        <w:spacing w:after="240" w:line="276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lastRenderedPageBreak/>
        <w:t xml:space="preserve">           </w:t>
      </w:r>
      <w:r w:rsidRPr="00357456">
        <w:rPr>
          <w:rStyle w:val="apple-converted-space"/>
          <w:color w:val="000000"/>
          <w:sz w:val="28"/>
          <w:szCs w:val="28"/>
        </w:rPr>
        <w:t>3.5</w:t>
      </w:r>
      <w:r w:rsidR="007A6818" w:rsidRPr="00357456">
        <w:rPr>
          <w:rStyle w:val="apple-converted-space"/>
          <w:color w:val="000000"/>
          <w:sz w:val="28"/>
          <w:szCs w:val="28"/>
        </w:rPr>
        <w:t xml:space="preserve"> </w:t>
      </w:r>
      <w:r w:rsidR="00496D43" w:rsidRPr="00357456">
        <w:rPr>
          <w:rStyle w:val="apple-converted-space"/>
          <w:color w:val="000000"/>
          <w:sz w:val="28"/>
          <w:szCs w:val="28"/>
        </w:rPr>
        <w:t xml:space="preserve">Вкладка </w:t>
      </w:r>
      <w:r w:rsidR="00496D43" w:rsidRPr="00357456">
        <w:rPr>
          <w:color w:val="000000"/>
          <w:sz w:val="28"/>
          <w:szCs w:val="28"/>
          <w:lang w:val="be-BY" w:eastAsia="be-BY"/>
        </w:rPr>
        <w:t>"</w:t>
      </w:r>
      <w:r w:rsidR="009E7DB5" w:rsidRPr="00357456">
        <w:rPr>
          <w:rStyle w:val="apple-converted-space"/>
          <w:color w:val="000000"/>
          <w:sz w:val="28"/>
          <w:szCs w:val="28"/>
        </w:rPr>
        <w:t>Обновление ПО</w:t>
      </w:r>
      <w:r w:rsidR="00496D43" w:rsidRPr="00357456">
        <w:rPr>
          <w:color w:val="000000"/>
          <w:sz w:val="28"/>
          <w:szCs w:val="28"/>
          <w:lang w:val="be-BY" w:eastAsia="be-BY"/>
        </w:rPr>
        <w:t>"</w:t>
      </w:r>
    </w:p>
    <w:p w14:paraId="0BBC9EC5" w14:textId="61CE46C6" w:rsidR="00684E20" w:rsidRDefault="00357456" w:rsidP="00C62063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3.5</w:t>
      </w:r>
      <w:r w:rsidR="00965DDA">
        <w:rPr>
          <w:color w:val="000000"/>
          <w:sz w:val="28"/>
          <w:szCs w:val="28"/>
          <w:lang w:val="be-BY" w:eastAsia="be-BY"/>
        </w:rPr>
        <w:t xml:space="preserve">.1 </w:t>
      </w:r>
      <w:r w:rsidR="00A51D48" w:rsidRPr="00A51D48">
        <w:rPr>
          <w:color w:val="000000"/>
          <w:sz w:val="28"/>
          <w:szCs w:val="28"/>
          <w:lang w:val="be-BY" w:eastAsia="be-BY"/>
        </w:rPr>
        <w:t xml:space="preserve">Для </w:t>
      </w:r>
      <w:r w:rsidR="008E5B87">
        <w:rPr>
          <w:sz w:val="28"/>
          <w:szCs w:val="28"/>
        </w:rPr>
        <w:t xml:space="preserve">записи </w:t>
      </w:r>
      <w:r w:rsidR="00996DF9" w:rsidRPr="00A82D26">
        <w:rPr>
          <w:sz w:val="28"/>
          <w:szCs w:val="28"/>
        </w:rPr>
        <w:t>ПО</w:t>
      </w:r>
      <w:r w:rsidR="00996DF9">
        <w:rPr>
          <w:sz w:val="28"/>
          <w:szCs w:val="28"/>
        </w:rPr>
        <w:t xml:space="preserve"> </w:t>
      </w:r>
      <w:r w:rsidR="00DB7F6A">
        <w:rPr>
          <w:rStyle w:val="apple-converted-space"/>
          <w:color w:val="000000"/>
          <w:sz w:val="28"/>
          <w:szCs w:val="28"/>
        </w:rPr>
        <w:t>в УВС-М</w:t>
      </w:r>
      <w:r w:rsidR="00A51D48" w:rsidRPr="00A51D48">
        <w:rPr>
          <w:color w:val="000000"/>
          <w:sz w:val="28"/>
          <w:szCs w:val="28"/>
          <w:lang w:val="be-BY" w:eastAsia="be-BY"/>
        </w:rPr>
        <w:t xml:space="preserve"> необходимо перейти на </w:t>
      </w:r>
      <w:r w:rsidR="00A51D48">
        <w:rPr>
          <w:color w:val="000000"/>
          <w:sz w:val="28"/>
          <w:szCs w:val="28"/>
          <w:lang w:val="be-BY" w:eastAsia="be-BY"/>
        </w:rPr>
        <w:t>в</w:t>
      </w:r>
      <w:r w:rsidR="00A51D48" w:rsidRPr="00A51D48">
        <w:rPr>
          <w:color w:val="000000"/>
          <w:sz w:val="28"/>
          <w:szCs w:val="28"/>
          <w:lang w:val="be-BY" w:eastAsia="be-BY"/>
        </w:rPr>
        <w:t xml:space="preserve">кладку </w:t>
      </w:r>
      <w:r w:rsidR="000953DF">
        <w:rPr>
          <w:color w:val="000000"/>
          <w:sz w:val="28"/>
          <w:szCs w:val="28"/>
          <w:lang w:val="be-BY" w:eastAsia="be-BY"/>
        </w:rPr>
        <w:t>"</w:t>
      </w:r>
      <w:r w:rsidR="00DB7F6A">
        <w:rPr>
          <w:color w:val="000000"/>
          <w:sz w:val="28"/>
          <w:szCs w:val="28"/>
          <w:lang w:val="be-BY" w:eastAsia="be-BY"/>
        </w:rPr>
        <w:t>Обновление ПО</w:t>
      </w:r>
      <w:r w:rsidR="000953DF">
        <w:rPr>
          <w:color w:val="000000"/>
          <w:sz w:val="28"/>
          <w:szCs w:val="28"/>
          <w:lang w:val="be-BY" w:eastAsia="be-BY"/>
        </w:rPr>
        <w:t>", представленную на рис.</w:t>
      </w:r>
      <w:r w:rsidR="007C0941">
        <w:rPr>
          <w:color w:val="000000"/>
          <w:sz w:val="28"/>
          <w:szCs w:val="28"/>
          <w:lang w:val="be-BY" w:eastAsia="be-BY"/>
        </w:rPr>
        <w:t xml:space="preserve"> 8</w:t>
      </w:r>
      <w:r w:rsidR="00A51D48" w:rsidRPr="00A51D48">
        <w:rPr>
          <w:color w:val="000000"/>
          <w:sz w:val="28"/>
          <w:szCs w:val="28"/>
          <w:lang w:val="be-BY" w:eastAsia="be-BY"/>
        </w:rPr>
        <w:t xml:space="preserve">. </w:t>
      </w:r>
    </w:p>
    <w:p w14:paraId="61ED1F20" w14:textId="1EAF47BE" w:rsidR="00BF714A" w:rsidRDefault="00672C2E" w:rsidP="001D0E18">
      <w:pPr>
        <w:spacing w:line="360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noProof/>
        </w:rPr>
        <w:drawing>
          <wp:inline distT="0" distB="0" distL="0" distR="0" wp14:anchorId="456014F2" wp14:editId="7A1FEC67">
            <wp:extent cx="4705350" cy="35714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1687" cy="35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8E11" w14:textId="77777777" w:rsidR="00070404" w:rsidRDefault="00070404" w:rsidP="00070404">
      <w:pPr>
        <w:spacing w:before="120" w:after="120"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8</w:t>
      </w:r>
    </w:p>
    <w:p w14:paraId="5B0C318F" w14:textId="77777777" w:rsidR="00070404" w:rsidRDefault="00070404" w:rsidP="00070404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 w:rsidRPr="00A51D48">
        <w:rPr>
          <w:color w:val="000000"/>
          <w:sz w:val="28"/>
          <w:szCs w:val="28"/>
          <w:lang w:val="be-BY" w:eastAsia="be-BY"/>
        </w:rPr>
        <w:t>Д</w:t>
      </w:r>
      <w:r>
        <w:rPr>
          <w:color w:val="000000"/>
          <w:sz w:val="28"/>
          <w:szCs w:val="28"/>
          <w:lang w:val="be-BY" w:eastAsia="be-BY"/>
        </w:rPr>
        <w:t>алее следует:</w:t>
      </w:r>
    </w:p>
    <w:p w14:paraId="5E23A602" w14:textId="77777777" w:rsidR="00024566" w:rsidRDefault="00024566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E87EEA">
        <w:rPr>
          <w:color w:val="000000"/>
          <w:sz w:val="28"/>
          <w:szCs w:val="28"/>
          <w:lang w:val="be-BY" w:eastAsia="be-BY"/>
        </w:rPr>
        <w:t xml:space="preserve"> </w:t>
      </w:r>
      <w:r w:rsidR="00965DDA">
        <w:rPr>
          <w:color w:val="000000"/>
          <w:sz w:val="28"/>
          <w:szCs w:val="28"/>
          <w:lang w:val="be-BY" w:eastAsia="be-BY"/>
        </w:rPr>
        <w:t>подключиться к</w:t>
      </w:r>
      <w:r>
        <w:rPr>
          <w:color w:val="000000"/>
          <w:sz w:val="28"/>
          <w:szCs w:val="28"/>
          <w:lang w:val="be-BY" w:eastAsia="be-BY"/>
        </w:rPr>
        <w:t xml:space="preserve"> УВС-М</w:t>
      </w:r>
      <w:r w:rsidR="00965DDA">
        <w:rPr>
          <w:color w:val="000000"/>
          <w:sz w:val="28"/>
          <w:szCs w:val="28"/>
          <w:lang w:val="be-BY" w:eastAsia="be-BY"/>
        </w:rPr>
        <w:t xml:space="preserve"> (п. 3.2.1)</w:t>
      </w:r>
      <w:r>
        <w:rPr>
          <w:color w:val="000000"/>
          <w:sz w:val="28"/>
          <w:szCs w:val="28"/>
          <w:lang w:val="be-BY" w:eastAsia="be-BY"/>
        </w:rPr>
        <w:t>;</w:t>
      </w:r>
    </w:p>
    <w:p w14:paraId="18A48EA5" w14:textId="74436C3F" w:rsidR="00E34377" w:rsidRDefault="003D618D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A51D48" w:rsidRPr="00A51D48">
        <w:rPr>
          <w:color w:val="000000"/>
          <w:sz w:val="28"/>
          <w:szCs w:val="28"/>
          <w:lang w:val="be-BY" w:eastAsia="be-BY"/>
        </w:rPr>
        <w:t xml:space="preserve">нажать кнопку </w:t>
      </w:r>
      <w:r>
        <w:rPr>
          <w:color w:val="000000"/>
          <w:sz w:val="28"/>
          <w:szCs w:val="28"/>
          <w:lang w:val="be-BY" w:eastAsia="be-BY"/>
        </w:rPr>
        <w:t>"</w:t>
      </w:r>
      <w:r w:rsidR="00DB7F6A">
        <w:rPr>
          <w:color w:val="000000"/>
          <w:sz w:val="28"/>
          <w:szCs w:val="28"/>
          <w:lang w:val="be-BY" w:eastAsia="be-BY"/>
        </w:rPr>
        <w:t>Открыть</w:t>
      </w:r>
      <w:r>
        <w:rPr>
          <w:color w:val="000000"/>
          <w:sz w:val="28"/>
          <w:szCs w:val="28"/>
          <w:lang w:val="be-BY" w:eastAsia="be-BY"/>
        </w:rPr>
        <w:t>"</w:t>
      </w:r>
      <w:r w:rsidR="003D1023">
        <w:rPr>
          <w:color w:val="000000"/>
          <w:sz w:val="28"/>
          <w:szCs w:val="28"/>
          <w:lang w:val="be-BY" w:eastAsia="be-BY"/>
        </w:rPr>
        <w:t>,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DB7F6A">
        <w:rPr>
          <w:color w:val="000000"/>
          <w:sz w:val="28"/>
          <w:szCs w:val="28"/>
          <w:lang w:val="be-BY" w:eastAsia="be-BY"/>
        </w:rPr>
        <w:t>должно</w:t>
      </w:r>
      <w:r>
        <w:rPr>
          <w:color w:val="000000"/>
          <w:sz w:val="28"/>
          <w:szCs w:val="28"/>
          <w:lang w:val="be-BY" w:eastAsia="be-BY"/>
        </w:rPr>
        <w:t xml:space="preserve"> появиться</w:t>
      </w:r>
      <w:r w:rsidR="00DB7F6A">
        <w:rPr>
          <w:color w:val="000000"/>
          <w:sz w:val="28"/>
          <w:szCs w:val="28"/>
          <w:lang w:val="be-BY" w:eastAsia="be-BY"/>
        </w:rPr>
        <w:t xml:space="preserve"> стандартное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DB7F6A">
        <w:rPr>
          <w:color w:val="000000"/>
          <w:sz w:val="28"/>
          <w:szCs w:val="28"/>
          <w:lang w:val="be-BY" w:eastAsia="be-BY"/>
        </w:rPr>
        <w:t xml:space="preserve">окно </w:t>
      </w:r>
      <w:r w:rsidR="00440ECD">
        <w:rPr>
          <w:color w:val="000000"/>
          <w:sz w:val="28"/>
          <w:szCs w:val="28"/>
          <w:lang w:val="be-BY" w:eastAsia="be-BY"/>
        </w:rPr>
        <w:t>выбора</w:t>
      </w:r>
      <w:r w:rsidR="00DB7F6A">
        <w:rPr>
          <w:color w:val="000000"/>
          <w:sz w:val="28"/>
          <w:szCs w:val="28"/>
          <w:lang w:val="be-BY" w:eastAsia="be-BY"/>
        </w:rPr>
        <w:t xml:space="preserve"> файла</w:t>
      </w:r>
      <w:r>
        <w:rPr>
          <w:color w:val="000000"/>
          <w:sz w:val="28"/>
          <w:szCs w:val="28"/>
          <w:lang w:val="be-BY" w:eastAsia="be-BY"/>
        </w:rPr>
        <w:t>;</w:t>
      </w:r>
      <w:r w:rsidR="003D1023">
        <w:rPr>
          <w:color w:val="000000"/>
          <w:sz w:val="28"/>
          <w:szCs w:val="28"/>
          <w:lang w:val="be-BY" w:eastAsia="be-BY"/>
        </w:rPr>
        <w:t xml:space="preserve"> </w:t>
      </w:r>
    </w:p>
    <w:p w14:paraId="7C010357" w14:textId="4882F8D4" w:rsidR="003D618D" w:rsidRDefault="00684E20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E34377">
        <w:rPr>
          <w:color w:val="000000"/>
          <w:sz w:val="28"/>
          <w:szCs w:val="28"/>
          <w:lang w:val="be-BY" w:eastAsia="be-BY"/>
        </w:rPr>
        <w:t>выбрать файл</w:t>
      </w:r>
      <w:r w:rsidR="00A21109">
        <w:rPr>
          <w:color w:val="000000"/>
          <w:sz w:val="28"/>
          <w:szCs w:val="28"/>
          <w:lang w:val="be-BY" w:eastAsia="be-BY"/>
        </w:rPr>
        <w:t xml:space="preserve"> </w:t>
      </w:r>
      <w:r w:rsidR="00A21109">
        <w:rPr>
          <w:color w:val="000000"/>
          <w:sz w:val="28"/>
          <w:szCs w:val="28"/>
          <w:lang w:val="en-US" w:eastAsia="be-BY"/>
        </w:rPr>
        <w:t>uvs</w:t>
      </w:r>
      <w:r w:rsidR="00C62063">
        <w:rPr>
          <w:color w:val="000000"/>
          <w:sz w:val="28"/>
          <w:szCs w:val="28"/>
          <w:lang w:val="en-US" w:eastAsia="be-BY"/>
        </w:rPr>
        <w:t>fw</w:t>
      </w:r>
      <w:r w:rsidR="00C62063" w:rsidRPr="002548CA">
        <w:rPr>
          <w:color w:val="000000"/>
          <w:sz w:val="28"/>
          <w:szCs w:val="28"/>
          <w:lang w:eastAsia="be-BY"/>
        </w:rPr>
        <w:t>_</w:t>
      </w:r>
      <w:r w:rsidR="00933694">
        <w:rPr>
          <w:color w:val="000000"/>
          <w:sz w:val="28"/>
          <w:szCs w:val="28"/>
          <w:lang w:val="en-US" w:eastAsia="be-BY"/>
        </w:rPr>
        <w:t>xxxx</w:t>
      </w:r>
      <w:r w:rsidR="00A21109" w:rsidRPr="00A21109">
        <w:rPr>
          <w:color w:val="000000"/>
          <w:sz w:val="28"/>
          <w:szCs w:val="28"/>
          <w:lang w:eastAsia="be-BY"/>
        </w:rPr>
        <w:t>.</w:t>
      </w:r>
      <w:r w:rsidR="00A21109">
        <w:rPr>
          <w:color w:val="000000"/>
          <w:sz w:val="28"/>
          <w:szCs w:val="28"/>
          <w:lang w:val="en-US" w:eastAsia="be-BY"/>
        </w:rPr>
        <w:t>fwimg</w:t>
      </w:r>
      <w:r w:rsidR="00933694" w:rsidRPr="00933694">
        <w:rPr>
          <w:color w:val="000000"/>
          <w:sz w:val="28"/>
          <w:szCs w:val="28"/>
          <w:lang w:eastAsia="be-BY"/>
        </w:rPr>
        <w:t xml:space="preserve">, </w:t>
      </w:r>
      <w:r w:rsidR="00933694">
        <w:rPr>
          <w:color w:val="000000"/>
          <w:sz w:val="28"/>
          <w:szCs w:val="28"/>
          <w:lang w:eastAsia="be-BY"/>
        </w:rPr>
        <w:t>где</w:t>
      </w:r>
      <w:r w:rsidR="00933694" w:rsidRPr="00933694">
        <w:rPr>
          <w:color w:val="000000"/>
          <w:sz w:val="28"/>
          <w:szCs w:val="28"/>
          <w:lang w:val="be-BY" w:eastAsia="be-BY"/>
        </w:rPr>
        <w:t xml:space="preserve"> </w:t>
      </w:r>
      <w:r w:rsidR="00933694">
        <w:rPr>
          <w:color w:val="000000"/>
          <w:sz w:val="28"/>
          <w:szCs w:val="28"/>
          <w:lang w:val="be-BY" w:eastAsia="be-BY"/>
        </w:rPr>
        <w:t xml:space="preserve">хххх – номер версии </w:t>
      </w:r>
      <w:r w:rsidR="00965DDA">
        <w:rPr>
          <w:color w:val="000000"/>
          <w:sz w:val="28"/>
          <w:szCs w:val="28"/>
          <w:lang w:val="be-BY" w:eastAsia="be-BY"/>
        </w:rPr>
        <w:t>ПО УВС-М</w:t>
      </w:r>
      <w:r w:rsidR="00E34377" w:rsidRPr="00C62063">
        <w:rPr>
          <w:color w:val="000000"/>
          <w:sz w:val="28"/>
          <w:szCs w:val="28"/>
          <w:lang w:val="be-BY" w:eastAsia="be-BY"/>
        </w:rPr>
        <w:t>;</w:t>
      </w:r>
    </w:p>
    <w:p w14:paraId="4DEA11AC" w14:textId="77777777" w:rsidR="005423AD" w:rsidRDefault="005423AD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 w:rsidR="00E34377" w:rsidRPr="00A51D48">
        <w:rPr>
          <w:color w:val="000000"/>
          <w:sz w:val="28"/>
          <w:szCs w:val="28"/>
          <w:lang w:val="be-BY" w:eastAsia="be-BY"/>
        </w:rPr>
        <w:t xml:space="preserve">нажать кнопку </w:t>
      </w:r>
      <w:r w:rsidR="00E34377">
        <w:rPr>
          <w:color w:val="000000"/>
          <w:sz w:val="28"/>
          <w:szCs w:val="28"/>
          <w:lang w:val="be-BY" w:eastAsia="be-BY"/>
        </w:rPr>
        <w:t>"Войти в загрузчик"</w:t>
      </w:r>
      <w:r w:rsidR="00827C95">
        <w:rPr>
          <w:color w:val="000000"/>
          <w:sz w:val="28"/>
          <w:szCs w:val="28"/>
          <w:lang w:val="be-BY" w:eastAsia="be-BY"/>
        </w:rPr>
        <w:t>, элементы управления главного окна программы станут неактивными</w:t>
      </w:r>
      <w:r w:rsidR="00E364E1">
        <w:rPr>
          <w:color w:val="000000"/>
          <w:sz w:val="28"/>
          <w:szCs w:val="28"/>
          <w:lang w:val="be-BY" w:eastAsia="be-BY"/>
        </w:rPr>
        <w:t>;</w:t>
      </w:r>
    </w:p>
    <w:p w14:paraId="27B4D112" w14:textId="77777777" w:rsidR="00777FF5" w:rsidRDefault="00E34377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</w:t>
      </w:r>
      <w:r>
        <w:rPr>
          <w:color w:val="000000"/>
          <w:sz w:val="28"/>
          <w:szCs w:val="28"/>
          <w:lang w:eastAsia="be-BY"/>
        </w:rPr>
        <w:t xml:space="preserve">подождать </w:t>
      </w:r>
      <w:r w:rsidR="008A7127">
        <w:rPr>
          <w:color w:val="000000"/>
          <w:sz w:val="28"/>
          <w:szCs w:val="28"/>
          <w:lang w:eastAsia="be-BY"/>
        </w:rPr>
        <w:t>несколько</w:t>
      </w:r>
      <w:r>
        <w:rPr>
          <w:color w:val="000000"/>
          <w:sz w:val="28"/>
          <w:szCs w:val="28"/>
          <w:lang w:eastAsia="be-BY"/>
        </w:rPr>
        <w:t xml:space="preserve"> секунд</w:t>
      </w:r>
      <w:r w:rsidR="00827C95">
        <w:rPr>
          <w:color w:val="000000"/>
          <w:sz w:val="28"/>
          <w:szCs w:val="28"/>
          <w:lang w:eastAsia="be-BY"/>
        </w:rPr>
        <w:t>,</w:t>
      </w:r>
      <w:r>
        <w:rPr>
          <w:color w:val="000000"/>
          <w:sz w:val="28"/>
          <w:szCs w:val="28"/>
          <w:lang w:eastAsia="be-BY"/>
        </w:rPr>
        <w:t xml:space="preserve"> </w:t>
      </w:r>
      <w:r w:rsidR="00827C95">
        <w:rPr>
          <w:color w:val="000000"/>
          <w:sz w:val="28"/>
          <w:szCs w:val="28"/>
          <w:lang w:eastAsia="be-BY"/>
        </w:rPr>
        <w:t>должно снова</w:t>
      </w:r>
      <w:r w:rsidR="00777FF5">
        <w:rPr>
          <w:color w:val="000000"/>
          <w:sz w:val="28"/>
          <w:szCs w:val="28"/>
          <w:lang w:eastAsia="be-BY"/>
        </w:rPr>
        <w:t xml:space="preserve"> установит</w:t>
      </w:r>
      <w:r w:rsidR="00BF34EC">
        <w:rPr>
          <w:color w:val="000000"/>
          <w:sz w:val="28"/>
          <w:szCs w:val="28"/>
          <w:lang w:eastAsia="be-BY"/>
        </w:rPr>
        <w:t>ь</w:t>
      </w:r>
      <w:r w:rsidR="00777FF5">
        <w:rPr>
          <w:color w:val="000000"/>
          <w:sz w:val="28"/>
          <w:szCs w:val="28"/>
          <w:lang w:eastAsia="be-BY"/>
        </w:rPr>
        <w:t xml:space="preserve">ся соединение с  </w:t>
      </w:r>
    </w:p>
    <w:p w14:paraId="5EC5745B" w14:textId="77777777" w:rsidR="00E34377" w:rsidRDefault="00777FF5" w:rsidP="00486E11">
      <w:pPr>
        <w:spacing w:line="360" w:lineRule="auto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eastAsia="be-BY"/>
        </w:rPr>
        <w:t>УВС-М</w:t>
      </w:r>
      <w:r w:rsidR="00E34377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 xml:space="preserve">и </w:t>
      </w:r>
      <w:r w:rsidR="00E34377">
        <w:rPr>
          <w:color w:val="000000"/>
          <w:sz w:val="28"/>
          <w:szCs w:val="28"/>
          <w:lang w:eastAsia="be-BY"/>
        </w:rPr>
        <w:t>элементы управления снова ста</w:t>
      </w:r>
      <w:r w:rsidR="00827C95">
        <w:rPr>
          <w:color w:val="000000"/>
          <w:sz w:val="28"/>
          <w:szCs w:val="28"/>
          <w:lang w:eastAsia="be-BY"/>
        </w:rPr>
        <w:t>ть</w:t>
      </w:r>
      <w:r w:rsidR="00E34377">
        <w:rPr>
          <w:color w:val="000000"/>
          <w:sz w:val="28"/>
          <w:szCs w:val="28"/>
          <w:lang w:eastAsia="be-BY"/>
        </w:rPr>
        <w:t xml:space="preserve"> активными</w:t>
      </w:r>
      <w:r w:rsidR="00E34377" w:rsidRPr="00E34377">
        <w:rPr>
          <w:color w:val="000000"/>
          <w:sz w:val="28"/>
          <w:szCs w:val="28"/>
          <w:lang w:eastAsia="be-BY"/>
        </w:rPr>
        <w:t>;</w:t>
      </w:r>
    </w:p>
    <w:p w14:paraId="580DB893" w14:textId="77777777" w:rsidR="00E87EEA" w:rsidRPr="008A0C21" w:rsidRDefault="00E87EEA" w:rsidP="00486E11">
      <w:pPr>
        <w:spacing w:line="360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-  </w:t>
      </w:r>
      <w:r w:rsidRPr="00A51D48">
        <w:rPr>
          <w:color w:val="000000"/>
          <w:sz w:val="28"/>
          <w:szCs w:val="28"/>
          <w:lang w:val="be-BY" w:eastAsia="be-BY"/>
        </w:rPr>
        <w:t xml:space="preserve">нажать кнопку </w:t>
      </w:r>
      <w:r>
        <w:rPr>
          <w:color w:val="000000"/>
          <w:sz w:val="28"/>
          <w:szCs w:val="28"/>
          <w:lang w:val="be-BY" w:eastAsia="be-BY"/>
        </w:rPr>
        <w:t>"Записать ПО";</w:t>
      </w:r>
    </w:p>
    <w:p w14:paraId="30D664E9" w14:textId="6EE3E538" w:rsidR="00E87EEA" w:rsidRPr="001F653C" w:rsidRDefault="00E87EEA" w:rsidP="001F653C">
      <w:pPr>
        <w:spacing w:line="360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eastAsia="be-BY"/>
        </w:rPr>
        <w:t>-</w:t>
      </w:r>
      <w:r w:rsidR="00E87B99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val="be-BY" w:eastAsia="be-BY"/>
        </w:rPr>
        <w:t>после успешного завершения записи ПО появится диалогово</w:t>
      </w:r>
      <w:r w:rsidR="00175442">
        <w:rPr>
          <w:color w:val="000000"/>
          <w:sz w:val="28"/>
          <w:szCs w:val="28"/>
          <w:lang w:val="be-BY" w:eastAsia="be-BY"/>
        </w:rPr>
        <w:t>е окно, представленное на рис. 9</w:t>
      </w:r>
      <w:r w:rsidR="008F1879">
        <w:rPr>
          <w:color w:val="000000"/>
          <w:sz w:val="28"/>
          <w:szCs w:val="28"/>
          <w:lang w:eastAsia="be-BY"/>
        </w:rPr>
        <w:t>.</w:t>
      </w:r>
      <w:r w:rsidR="00827C95">
        <w:rPr>
          <w:color w:val="000000"/>
          <w:sz w:val="28"/>
          <w:szCs w:val="28"/>
          <w:lang w:val="be-BY" w:eastAsia="be-BY"/>
        </w:rPr>
        <w:t xml:space="preserve"> </w:t>
      </w:r>
      <w:r w:rsidR="008F1879">
        <w:rPr>
          <w:color w:val="000000"/>
          <w:sz w:val="28"/>
          <w:szCs w:val="28"/>
          <w:lang w:val="be-BY" w:eastAsia="be-BY"/>
        </w:rPr>
        <w:t>Н</w:t>
      </w:r>
      <w:r w:rsidR="00827C95">
        <w:rPr>
          <w:color w:val="000000"/>
          <w:sz w:val="28"/>
          <w:szCs w:val="28"/>
          <w:lang w:val="be-BY" w:eastAsia="be-BY"/>
        </w:rPr>
        <w:t>ажать кнопку "ОК" в этом окне,</w:t>
      </w:r>
      <w:r w:rsidR="000D0EE7">
        <w:rPr>
          <w:color w:val="000000"/>
          <w:sz w:val="28"/>
          <w:szCs w:val="28"/>
          <w:lang w:val="be-BY" w:eastAsia="be-BY"/>
        </w:rPr>
        <w:t xml:space="preserve"> </w:t>
      </w:r>
      <w:r w:rsidR="008F1879">
        <w:rPr>
          <w:color w:val="000000"/>
          <w:sz w:val="28"/>
          <w:szCs w:val="28"/>
          <w:lang w:val="be-BY" w:eastAsia="be-BY"/>
        </w:rPr>
        <w:t xml:space="preserve">затем </w:t>
      </w:r>
      <w:r w:rsidR="000D0EE7">
        <w:rPr>
          <w:color w:val="000000"/>
          <w:sz w:val="28"/>
          <w:szCs w:val="28"/>
          <w:lang w:val="be-BY" w:eastAsia="be-BY"/>
        </w:rPr>
        <w:t xml:space="preserve">нажать кнопку </w:t>
      </w:r>
      <w:r w:rsidR="000D0EE7">
        <w:rPr>
          <w:color w:val="000000"/>
          <w:sz w:val="28"/>
          <w:szCs w:val="28"/>
          <w:lang w:val="be-BY" w:eastAsia="be-BY"/>
        </w:rPr>
        <w:lastRenderedPageBreak/>
        <w:t>"Выйти из загрузчика" и перезагрузить УВС-М</w:t>
      </w:r>
      <w:r w:rsidR="00827C95">
        <w:rPr>
          <w:color w:val="000000"/>
          <w:sz w:val="28"/>
          <w:szCs w:val="28"/>
          <w:lang w:val="be-BY" w:eastAsia="be-BY"/>
        </w:rPr>
        <w:t>, откл</w:t>
      </w:r>
      <w:r w:rsidR="00AC1E8A">
        <w:rPr>
          <w:color w:val="000000"/>
          <w:sz w:val="28"/>
          <w:szCs w:val="28"/>
          <w:lang w:val="be-BY" w:eastAsia="be-BY"/>
        </w:rPr>
        <w:t>ючив</w:t>
      </w:r>
      <w:r w:rsidR="00175442">
        <w:rPr>
          <w:color w:val="000000"/>
          <w:sz w:val="28"/>
          <w:szCs w:val="28"/>
          <w:lang w:val="be-BY" w:eastAsia="be-BY"/>
        </w:rPr>
        <w:t xml:space="preserve"> его питание</w:t>
      </w:r>
      <w:r w:rsidR="00070404">
        <w:rPr>
          <w:color w:val="000000"/>
          <w:sz w:val="28"/>
          <w:szCs w:val="28"/>
          <w:lang w:val="be-BY" w:eastAsia="be-BY"/>
        </w:rPr>
        <w:t xml:space="preserve"> (в том числе встроенную аккумуляторную батарею, если она подключена</w:t>
      </w:r>
      <w:r w:rsidR="00D51358">
        <w:rPr>
          <w:color w:val="000000"/>
          <w:sz w:val="28"/>
          <w:szCs w:val="28"/>
          <w:lang w:val="be-BY" w:eastAsia="be-BY"/>
        </w:rPr>
        <w:t>)</w:t>
      </w:r>
      <w:r w:rsidR="008A0C21" w:rsidRPr="008A0C21">
        <w:rPr>
          <w:color w:val="000000"/>
          <w:sz w:val="28"/>
          <w:szCs w:val="28"/>
          <w:lang w:eastAsia="be-BY"/>
        </w:rPr>
        <w:t>.</w:t>
      </w:r>
    </w:p>
    <w:p w14:paraId="04B16860" w14:textId="77777777" w:rsidR="00E87EEA" w:rsidRDefault="00E87EEA" w:rsidP="00D37137">
      <w:pPr>
        <w:spacing w:before="120" w:after="120"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7A1E9262" wp14:editId="01E2C2F3">
            <wp:extent cx="3161472" cy="1284505"/>
            <wp:effectExtent l="19050" t="0" r="828" b="0"/>
            <wp:docPr id="16" name="Рисунок 15" descr="C:\Users\Lisakovich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sakovich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35" cy="128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DCF84" w14:textId="5A7F63CB" w:rsidR="00540C1E" w:rsidRDefault="00175442" w:rsidP="00486E11">
      <w:pPr>
        <w:spacing w:before="120" w:after="120"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9</w:t>
      </w:r>
    </w:p>
    <w:p w14:paraId="64244234" w14:textId="0D51DCF6" w:rsidR="00D41709" w:rsidRPr="00D41709" w:rsidRDefault="00D41709" w:rsidP="00D41709">
      <w:pPr>
        <w:spacing w:before="120" w:after="120" w:line="360" w:lineRule="auto"/>
        <w:rPr>
          <w:sz w:val="28"/>
          <w:szCs w:val="28"/>
        </w:rPr>
      </w:pPr>
      <w:r>
        <w:rPr>
          <w:sz w:val="28"/>
          <w:szCs w:val="28"/>
        </w:rPr>
        <w:t>После обновления ПО следует</w:t>
      </w:r>
      <w:r w:rsidR="0003583D">
        <w:rPr>
          <w:sz w:val="28"/>
          <w:szCs w:val="28"/>
        </w:rPr>
        <w:t xml:space="preserve"> </w:t>
      </w:r>
      <w:r w:rsidRPr="00EF1694">
        <w:rPr>
          <w:sz w:val="28"/>
          <w:szCs w:val="28"/>
        </w:rPr>
        <w:t>форматировать</w:t>
      </w:r>
      <w:r w:rsidR="00EF1694" w:rsidRPr="00EF1694">
        <w:rPr>
          <w:sz w:val="28"/>
          <w:szCs w:val="28"/>
        </w:rPr>
        <w:t xml:space="preserve"> файловую систему УВС-М</w:t>
      </w:r>
      <w:r w:rsidRPr="00EF1694">
        <w:rPr>
          <w:sz w:val="28"/>
          <w:szCs w:val="28"/>
        </w:rPr>
        <w:t xml:space="preserve"> </w:t>
      </w:r>
      <w:r>
        <w:rPr>
          <w:sz w:val="28"/>
          <w:szCs w:val="28"/>
        </w:rPr>
        <w:t>(п. 3.8</w:t>
      </w:r>
      <w:r w:rsidR="006A7B8A">
        <w:rPr>
          <w:sz w:val="28"/>
          <w:szCs w:val="28"/>
        </w:rPr>
        <w:t>.1</w:t>
      </w:r>
      <w:r>
        <w:rPr>
          <w:sz w:val="28"/>
          <w:szCs w:val="28"/>
        </w:rPr>
        <w:t>).</w:t>
      </w:r>
    </w:p>
    <w:p w14:paraId="380ECDF9" w14:textId="417E0A06" w:rsidR="008C3EC3" w:rsidRPr="00601D75" w:rsidRDefault="00357456" w:rsidP="00CD57FE">
      <w:pPr>
        <w:spacing w:before="240" w:after="100" w:afterAutospacing="1" w:line="276" w:lineRule="auto"/>
        <w:ind w:firstLine="851"/>
        <w:rPr>
          <w:color w:val="000000"/>
          <w:sz w:val="27"/>
          <w:szCs w:val="27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3.6</w:t>
      </w:r>
      <w:r w:rsidR="008C3EC3">
        <w:rPr>
          <w:color w:val="000000"/>
          <w:sz w:val="28"/>
          <w:szCs w:val="28"/>
          <w:lang w:val="be-BY" w:eastAsia="be-BY"/>
        </w:rPr>
        <w:t xml:space="preserve"> </w:t>
      </w:r>
      <w:r w:rsidR="00496D43">
        <w:rPr>
          <w:rStyle w:val="apple-converted-space"/>
          <w:color w:val="000000"/>
          <w:sz w:val="28"/>
          <w:szCs w:val="28"/>
        </w:rPr>
        <w:t xml:space="preserve">Вкладка </w:t>
      </w:r>
      <w:r w:rsidR="00496D43">
        <w:rPr>
          <w:color w:val="000000"/>
          <w:sz w:val="28"/>
          <w:szCs w:val="28"/>
          <w:lang w:val="be-BY" w:eastAsia="be-BY"/>
        </w:rPr>
        <w:t>"</w:t>
      </w:r>
      <w:r w:rsidR="009E7DB5">
        <w:rPr>
          <w:sz w:val="28"/>
          <w:szCs w:val="28"/>
        </w:rPr>
        <w:t>Параметры ЭРА</w:t>
      </w:r>
      <w:r w:rsidR="00496D43">
        <w:rPr>
          <w:color w:val="000000"/>
          <w:sz w:val="28"/>
          <w:szCs w:val="28"/>
          <w:lang w:val="be-BY" w:eastAsia="be-BY"/>
        </w:rPr>
        <w:t>"</w:t>
      </w:r>
    </w:p>
    <w:p w14:paraId="2B00AD30" w14:textId="1B5357D5" w:rsidR="00FC06BF" w:rsidRDefault="00357456" w:rsidP="00486E11">
      <w:pPr>
        <w:spacing w:before="120" w:after="12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3.6</w:t>
      </w:r>
      <w:r w:rsidR="00BA08A1">
        <w:rPr>
          <w:sz w:val="28"/>
          <w:szCs w:val="28"/>
          <w:lang w:val="be-BY"/>
        </w:rPr>
        <w:t xml:space="preserve">.1 </w:t>
      </w:r>
      <w:r w:rsidR="00A07C7A">
        <w:rPr>
          <w:sz w:val="28"/>
          <w:szCs w:val="28"/>
          <w:lang w:val="be-BY"/>
        </w:rPr>
        <w:t xml:space="preserve">Для </w:t>
      </w:r>
      <w:r w:rsidR="00DE4DB7">
        <w:rPr>
          <w:sz w:val="28"/>
          <w:szCs w:val="28"/>
          <w:lang w:val="be-BY"/>
        </w:rPr>
        <w:t>записи и чтения параметров</w:t>
      </w:r>
      <w:r w:rsidR="00BA08A1">
        <w:rPr>
          <w:sz w:val="28"/>
          <w:szCs w:val="28"/>
          <w:lang w:val="be-BY"/>
        </w:rPr>
        <w:t xml:space="preserve"> экстренного реагирования на аварии</w:t>
      </w:r>
      <w:r w:rsidR="000123E7">
        <w:rPr>
          <w:sz w:val="28"/>
          <w:szCs w:val="28"/>
          <w:lang w:val="be-BY"/>
        </w:rPr>
        <w:t xml:space="preserve"> (далее по тексту </w:t>
      </w:r>
      <w:r w:rsidR="000123E7">
        <w:rPr>
          <w:color w:val="000000"/>
          <w:sz w:val="28"/>
          <w:szCs w:val="28"/>
          <w:lang w:val="be-BY" w:eastAsia="be-BY"/>
        </w:rPr>
        <w:t>– ЭРА</w:t>
      </w:r>
      <w:r w:rsidR="000123E7">
        <w:rPr>
          <w:sz w:val="28"/>
          <w:szCs w:val="28"/>
          <w:lang w:val="be-BY"/>
        </w:rPr>
        <w:t>)</w:t>
      </w:r>
      <w:r w:rsidR="00A07C7A">
        <w:rPr>
          <w:sz w:val="28"/>
          <w:szCs w:val="28"/>
          <w:lang w:val="be-BY"/>
        </w:rPr>
        <w:t xml:space="preserve"> необходимо </w:t>
      </w:r>
      <w:r w:rsidR="00A07C7A" w:rsidRPr="005E2173">
        <w:rPr>
          <w:sz w:val="28"/>
          <w:szCs w:val="28"/>
          <w:lang w:val="be-BY"/>
        </w:rPr>
        <w:t xml:space="preserve">перейти на вкладку </w:t>
      </w:r>
      <w:r w:rsidR="005A16DB" w:rsidRPr="005E2173">
        <w:rPr>
          <w:sz w:val="28"/>
          <w:szCs w:val="28"/>
          <w:lang w:val="be-BY"/>
        </w:rPr>
        <w:t>"</w:t>
      </w:r>
      <w:r w:rsidR="00DE4DB7" w:rsidRPr="005E2173">
        <w:rPr>
          <w:sz w:val="28"/>
          <w:szCs w:val="28"/>
          <w:lang w:val="be-BY"/>
        </w:rPr>
        <w:t>Параметры ЭРА"</w:t>
      </w:r>
      <w:r w:rsidR="00442F71">
        <w:rPr>
          <w:sz w:val="28"/>
          <w:szCs w:val="28"/>
          <w:lang w:val="be-BY"/>
        </w:rPr>
        <w:t xml:space="preserve"> (</w:t>
      </w:r>
      <w:r w:rsidR="00A01CBD">
        <w:rPr>
          <w:sz w:val="28"/>
          <w:szCs w:val="28"/>
          <w:lang w:val="be-BY"/>
        </w:rPr>
        <w:t xml:space="preserve">рис. </w:t>
      </w:r>
      <w:r w:rsidR="00BA08A1">
        <w:rPr>
          <w:sz w:val="28"/>
          <w:szCs w:val="28"/>
          <w:lang w:val="be-BY"/>
        </w:rPr>
        <w:t>10</w:t>
      </w:r>
      <w:r w:rsidR="00442F71">
        <w:rPr>
          <w:sz w:val="28"/>
          <w:szCs w:val="28"/>
          <w:lang w:val="be-BY"/>
        </w:rPr>
        <w:t>)</w:t>
      </w:r>
      <w:r w:rsidR="00DE4DB7">
        <w:rPr>
          <w:sz w:val="28"/>
          <w:szCs w:val="28"/>
          <w:lang w:val="be-BY"/>
        </w:rPr>
        <w:t>.</w:t>
      </w:r>
    </w:p>
    <w:p w14:paraId="5400DB36" w14:textId="0BB8272D" w:rsidR="00F70B3F" w:rsidRPr="005E3D2F" w:rsidRDefault="003C6041" w:rsidP="00393F72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32C3AE5C" wp14:editId="3B69534B">
            <wp:extent cx="4448175" cy="338567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8277" cy="33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791D" w14:textId="77777777" w:rsidR="0098540B" w:rsidRDefault="00BA08A1" w:rsidP="00657903">
      <w:pPr>
        <w:spacing w:before="120" w:after="120"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10</w:t>
      </w:r>
    </w:p>
    <w:p w14:paraId="111383F6" w14:textId="086D9D59" w:rsidR="004755AD" w:rsidRPr="001E0366" w:rsidRDefault="001E0366" w:rsidP="00486E11">
      <w:pPr>
        <w:spacing w:before="60" w:after="60"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 w:rsidRPr="001E0366">
        <w:rPr>
          <w:color w:val="000000"/>
          <w:sz w:val="28"/>
          <w:szCs w:val="28"/>
          <w:lang w:val="be-BY" w:eastAsia="be-BY"/>
        </w:rPr>
        <w:lastRenderedPageBreak/>
        <w:t xml:space="preserve">Для изменения значения параметра </w:t>
      </w:r>
      <w:r w:rsidR="0056074F">
        <w:rPr>
          <w:color w:val="000000"/>
          <w:sz w:val="28"/>
          <w:szCs w:val="28"/>
          <w:lang w:val="be-BY" w:eastAsia="be-BY"/>
        </w:rPr>
        <w:t>из</w:t>
      </w:r>
      <w:r w:rsidRPr="001E0366">
        <w:rPr>
          <w:color w:val="000000"/>
          <w:sz w:val="28"/>
          <w:szCs w:val="28"/>
          <w:lang w:val="be-BY" w:eastAsia="be-BY"/>
        </w:rPr>
        <w:t xml:space="preserve"> списк</w:t>
      </w:r>
      <w:r w:rsidR="0056074F">
        <w:rPr>
          <w:color w:val="000000"/>
          <w:sz w:val="28"/>
          <w:szCs w:val="28"/>
          <w:lang w:val="be-BY" w:eastAsia="be-BY"/>
        </w:rPr>
        <w:t>а</w:t>
      </w:r>
      <w:r w:rsidRPr="001E0366">
        <w:rPr>
          <w:color w:val="000000"/>
          <w:sz w:val="28"/>
          <w:szCs w:val="28"/>
          <w:lang w:val="be-BY" w:eastAsia="be-BY"/>
        </w:rPr>
        <w:t xml:space="preserve"> следует ввести его новое значение во второй колонке напротив его названия.</w:t>
      </w:r>
      <w:r w:rsidR="004755AD" w:rsidRPr="001E0366">
        <w:rPr>
          <w:color w:val="000000"/>
          <w:sz w:val="28"/>
          <w:szCs w:val="28"/>
          <w:lang w:val="be-BY" w:eastAsia="be-BY"/>
        </w:rPr>
        <w:t xml:space="preserve"> </w:t>
      </w:r>
      <w:r w:rsidR="00954377">
        <w:rPr>
          <w:color w:val="000000"/>
          <w:sz w:val="28"/>
          <w:szCs w:val="28"/>
          <w:lang w:val="be-BY" w:eastAsia="be-BY"/>
        </w:rPr>
        <w:t>Описание выбранного параметра находится в текстовом поле под списком.</w:t>
      </w:r>
    </w:p>
    <w:p w14:paraId="07C126DA" w14:textId="436D8B19" w:rsidR="00625964" w:rsidRDefault="00DE4DB7" w:rsidP="00486E11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 w:rsidRPr="004755AD">
        <w:rPr>
          <w:color w:val="000000"/>
          <w:sz w:val="28"/>
          <w:szCs w:val="28"/>
          <w:lang w:val="be-BY" w:eastAsia="be-BY"/>
        </w:rPr>
        <w:t xml:space="preserve">Для записи </w:t>
      </w:r>
      <w:r w:rsidR="0090713B" w:rsidRPr="004755AD">
        <w:rPr>
          <w:color w:val="000000"/>
          <w:sz w:val="28"/>
          <w:szCs w:val="28"/>
          <w:lang w:val="be-BY" w:eastAsia="be-BY"/>
        </w:rPr>
        <w:t xml:space="preserve">в УВС-М  </w:t>
      </w:r>
      <w:r w:rsidRPr="004755AD">
        <w:rPr>
          <w:color w:val="000000"/>
          <w:sz w:val="28"/>
          <w:szCs w:val="28"/>
          <w:lang w:val="be-BY" w:eastAsia="be-BY"/>
        </w:rPr>
        <w:t>параметров</w:t>
      </w:r>
      <w:r w:rsidR="0090713B" w:rsidRPr="004755AD">
        <w:rPr>
          <w:color w:val="000000"/>
          <w:sz w:val="28"/>
          <w:szCs w:val="28"/>
          <w:lang w:val="be-BY" w:eastAsia="be-BY"/>
        </w:rPr>
        <w:t xml:space="preserve"> из списка</w:t>
      </w:r>
      <w:r w:rsidR="006C4FF0" w:rsidRPr="004755AD">
        <w:rPr>
          <w:color w:val="000000"/>
          <w:sz w:val="28"/>
          <w:szCs w:val="28"/>
          <w:lang w:val="be-BY" w:eastAsia="be-BY"/>
        </w:rPr>
        <w:t xml:space="preserve"> </w:t>
      </w:r>
      <w:r w:rsidRPr="004755AD">
        <w:rPr>
          <w:color w:val="000000"/>
          <w:sz w:val="28"/>
          <w:szCs w:val="28"/>
          <w:lang w:val="be-BY" w:eastAsia="be-BY"/>
        </w:rPr>
        <w:t xml:space="preserve">нажать кнопку </w:t>
      </w:r>
      <w:r w:rsidRPr="004755AD">
        <w:rPr>
          <w:sz w:val="28"/>
          <w:szCs w:val="28"/>
          <w:lang w:val="be-BY"/>
        </w:rPr>
        <w:t>"Записать".</w:t>
      </w:r>
    </w:p>
    <w:p w14:paraId="17FC4074" w14:textId="77777777" w:rsidR="00400627" w:rsidRDefault="00625964" w:rsidP="00486E11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Для чтения параметров</w:t>
      </w:r>
      <w:r w:rsidR="00740F83">
        <w:rPr>
          <w:sz w:val="28"/>
          <w:szCs w:val="28"/>
          <w:lang w:val="be-BY"/>
        </w:rPr>
        <w:t xml:space="preserve"> </w:t>
      </w:r>
      <w:r w:rsidR="0090713B">
        <w:rPr>
          <w:sz w:val="28"/>
          <w:szCs w:val="28"/>
          <w:lang w:val="be-BY"/>
        </w:rPr>
        <w:t>нажать кнопку "Прочитать", значения параметров отобразятся в списке</w:t>
      </w:r>
      <w:r>
        <w:rPr>
          <w:sz w:val="28"/>
          <w:szCs w:val="28"/>
          <w:lang w:val="be-BY"/>
        </w:rPr>
        <w:t>.</w:t>
      </w:r>
    </w:p>
    <w:p w14:paraId="43417204" w14:textId="77777777" w:rsidR="00625964" w:rsidRDefault="00625964" w:rsidP="00486E11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Чтобы</w:t>
      </w:r>
      <w:r w:rsidR="007D3F19">
        <w:rPr>
          <w:sz w:val="28"/>
          <w:szCs w:val="28"/>
          <w:lang w:val="be-BY"/>
        </w:rPr>
        <w:t xml:space="preserve"> в списке установились</w:t>
      </w:r>
      <w:r>
        <w:rPr>
          <w:sz w:val="28"/>
          <w:szCs w:val="28"/>
          <w:lang w:val="be-BY"/>
        </w:rPr>
        <w:t xml:space="preserve"> значения параметров по-умолчанию</w:t>
      </w:r>
      <w:r w:rsidR="008B3790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 нажать кнопку "Сбросить".</w:t>
      </w:r>
    </w:p>
    <w:p w14:paraId="40BFCF0E" w14:textId="77777777" w:rsidR="00536B33" w:rsidRDefault="00536B33" w:rsidP="00486E11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Для включения и отключения услуги ЭРА </w:t>
      </w:r>
      <w:r w:rsidR="0090713B">
        <w:rPr>
          <w:sz w:val="28"/>
          <w:szCs w:val="28"/>
          <w:lang w:val="be-BY"/>
        </w:rPr>
        <w:t xml:space="preserve">установить или снять флаг </w:t>
      </w:r>
      <w:r w:rsidR="00AC3071">
        <w:rPr>
          <w:sz w:val="28"/>
          <w:szCs w:val="28"/>
          <w:lang w:val="be-BY"/>
        </w:rPr>
        <w:t>"Услуга ЭРА включена". Значение</w:t>
      </w:r>
      <w:r>
        <w:rPr>
          <w:sz w:val="28"/>
          <w:szCs w:val="28"/>
          <w:lang w:val="be-BY"/>
        </w:rPr>
        <w:t xml:space="preserve"> этого параметра </w:t>
      </w:r>
      <w:r w:rsidR="00FA1E59">
        <w:rPr>
          <w:sz w:val="28"/>
          <w:szCs w:val="28"/>
          <w:lang w:val="be-BY"/>
        </w:rPr>
        <w:t>можно записать и прочитать, нажав соответсвующие кнопки "Установить" и "Прочитат</w:t>
      </w:r>
      <w:r w:rsidR="0090713B">
        <w:rPr>
          <w:sz w:val="28"/>
          <w:szCs w:val="28"/>
          <w:lang w:val="be-BY"/>
        </w:rPr>
        <w:t>ь", находящиеся рядом с флагом</w:t>
      </w:r>
      <w:r w:rsidR="00FA1E59">
        <w:rPr>
          <w:sz w:val="28"/>
          <w:szCs w:val="28"/>
          <w:lang w:val="be-BY"/>
        </w:rPr>
        <w:t>.</w:t>
      </w:r>
    </w:p>
    <w:p w14:paraId="1977307E" w14:textId="6FC12263" w:rsidR="00FA1E59" w:rsidRPr="00625964" w:rsidRDefault="00FA1E59" w:rsidP="00486E11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Для выбора сим-карты или сим-чипа </w:t>
      </w:r>
      <w:r w:rsidR="001C3576">
        <w:rPr>
          <w:sz w:val="28"/>
          <w:szCs w:val="28"/>
          <w:lang w:val="be-BY"/>
        </w:rPr>
        <w:t xml:space="preserve">выбрать  </w:t>
      </w:r>
      <w:r w:rsidR="00A03A72">
        <w:rPr>
          <w:sz w:val="28"/>
          <w:szCs w:val="28"/>
          <w:lang w:val="be-BY"/>
        </w:rPr>
        <w:t>флаг</w:t>
      </w:r>
      <w:r>
        <w:rPr>
          <w:sz w:val="28"/>
          <w:szCs w:val="28"/>
          <w:lang w:val="be-BY"/>
        </w:rPr>
        <w:t xml:space="preserve"> "</w:t>
      </w:r>
      <w:r w:rsidR="00AC3071">
        <w:rPr>
          <w:sz w:val="28"/>
          <w:szCs w:val="28"/>
          <w:lang w:val="be-BY"/>
        </w:rPr>
        <w:t>сим-карта" и</w:t>
      </w:r>
      <w:r w:rsidR="001C3576">
        <w:rPr>
          <w:sz w:val="28"/>
          <w:szCs w:val="28"/>
          <w:lang w:val="be-BY"/>
        </w:rPr>
        <w:t>ли</w:t>
      </w:r>
      <w:r w:rsidR="00AC3071">
        <w:rPr>
          <w:sz w:val="28"/>
          <w:szCs w:val="28"/>
          <w:lang w:val="be-BY"/>
        </w:rPr>
        <w:t xml:space="preserve"> "сим-чип"</w:t>
      </w:r>
      <w:r w:rsidR="001C3576">
        <w:rPr>
          <w:sz w:val="28"/>
          <w:szCs w:val="28"/>
          <w:lang w:val="be-BY"/>
        </w:rPr>
        <w:t xml:space="preserve"> соответственно и нажать кнопку "Установить", находящуюся рядом</w:t>
      </w:r>
      <w:r w:rsidR="00AC3071">
        <w:rPr>
          <w:sz w:val="28"/>
          <w:szCs w:val="28"/>
          <w:lang w:val="be-BY"/>
        </w:rPr>
        <w:t xml:space="preserve">. </w:t>
      </w:r>
      <w:r w:rsidR="001C3576">
        <w:rPr>
          <w:sz w:val="28"/>
          <w:szCs w:val="28"/>
          <w:lang w:val="be-BY"/>
        </w:rPr>
        <w:t xml:space="preserve">Для чтения этого параметра  нажать  кнопку </w:t>
      </w:r>
      <w:r>
        <w:rPr>
          <w:sz w:val="28"/>
          <w:szCs w:val="28"/>
          <w:lang w:val="be-BY"/>
        </w:rPr>
        <w:t>"Прочитать"</w:t>
      </w:r>
      <w:r w:rsidR="001C3576">
        <w:rPr>
          <w:sz w:val="28"/>
          <w:szCs w:val="28"/>
          <w:lang w:val="be-BY"/>
        </w:rPr>
        <w:t>.</w:t>
      </w:r>
    </w:p>
    <w:p w14:paraId="0C8C148A" w14:textId="675D3D13" w:rsidR="00543E3C" w:rsidRPr="00891FA8" w:rsidRDefault="00357456" w:rsidP="00CD57FE">
      <w:pPr>
        <w:spacing w:before="240" w:after="240" w:line="276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3.7</w:t>
      </w:r>
      <w:r w:rsidR="00543E3C" w:rsidRPr="00891FA8">
        <w:rPr>
          <w:color w:val="000000"/>
          <w:sz w:val="28"/>
          <w:szCs w:val="28"/>
          <w:lang w:val="be-BY" w:eastAsia="be-BY"/>
        </w:rPr>
        <w:t xml:space="preserve"> </w:t>
      </w:r>
      <w:r w:rsidR="00496D43" w:rsidRPr="00891FA8">
        <w:rPr>
          <w:rStyle w:val="apple-converted-space"/>
          <w:color w:val="000000"/>
          <w:sz w:val="28"/>
          <w:szCs w:val="28"/>
        </w:rPr>
        <w:t xml:space="preserve">Вкладка </w:t>
      </w:r>
      <w:r w:rsidR="00496D43" w:rsidRPr="00891FA8">
        <w:rPr>
          <w:color w:val="000000"/>
          <w:sz w:val="28"/>
          <w:szCs w:val="28"/>
          <w:lang w:val="be-BY" w:eastAsia="be-BY"/>
        </w:rPr>
        <w:t>"</w:t>
      </w:r>
      <w:r w:rsidR="00C95192" w:rsidRPr="00891FA8">
        <w:rPr>
          <w:color w:val="000000"/>
          <w:sz w:val="28"/>
          <w:szCs w:val="28"/>
          <w:lang w:eastAsia="be-BY"/>
        </w:rPr>
        <w:t>Параметры ТС</w:t>
      </w:r>
      <w:r w:rsidR="00496D43" w:rsidRPr="00891FA8">
        <w:rPr>
          <w:color w:val="000000"/>
          <w:sz w:val="28"/>
          <w:szCs w:val="28"/>
          <w:lang w:val="be-BY" w:eastAsia="be-BY"/>
        </w:rPr>
        <w:t>"</w:t>
      </w:r>
    </w:p>
    <w:p w14:paraId="74FC9F89" w14:textId="7EFCF2AA" w:rsidR="0045104B" w:rsidRPr="00891FA8" w:rsidRDefault="00357456" w:rsidP="005879F3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 w:rsidRPr="005879F3">
        <w:rPr>
          <w:rStyle w:val="40"/>
        </w:rPr>
        <w:t>3.7</w:t>
      </w:r>
      <w:r w:rsidR="005F37F7" w:rsidRPr="005879F3">
        <w:rPr>
          <w:rStyle w:val="40"/>
        </w:rPr>
        <w:t xml:space="preserve">.1 </w:t>
      </w:r>
      <w:r w:rsidR="006C00F0" w:rsidRPr="005879F3">
        <w:rPr>
          <w:rStyle w:val="40"/>
        </w:rPr>
        <w:t>Для записи</w:t>
      </w:r>
      <w:r w:rsidR="005F37F7" w:rsidRPr="005879F3">
        <w:rPr>
          <w:rStyle w:val="40"/>
        </w:rPr>
        <w:t xml:space="preserve"> в УВС-М</w:t>
      </w:r>
      <w:r w:rsidR="006C00F0" w:rsidRPr="005879F3">
        <w:rPr>
          <w:rStyle w:val="40"/>
        </w:rPr>
        <w:t xml:space="preserve"> и чтения </w:t>
      </w:r>
      <w:r w:rsidR="00E03DFC" w:rsidRPr="005879F3">
        <w:rPr>
          <w:rStyle w:val="40"/>
        </w:rPr>
        <w:t xml:space="preserve">записанных </w:t>
      </w:r>
      <w:r w:rsidR="006C00F0" w:rsidRPr="005879F3">
        <w:rPr>
          <w:rStyle w:val="40"/>
        </w:rPr>
        <w:t xml:space="preserve">параметров </w:t>
      </w:r>
      <w:r w:rsidR="005F37F7" w:rsidRPr="005879F3">
        <w:rPr>
          <w:rStyle w:val="40"/>
        </w:rPr>
        <w:t>транспортного средства (далее по тексту – ТС</w:t>
      </w:r>
      <w:r w:rsidR="005F37F7">
        <w:rPr>
          <w:sz w:val="28"/>
          <w:szCs w:val="28"/>
          <w:lang w:val="be-BY"/>
        </w:rPr>
        <w:t>)</w:t>
      </w:r>
      <w:r w:rsidR="00393DEE">
        <w:rPr>
          <w:sz w:val="28"/>
          <w:szCs w:val="28"/>
          <w:lang w:val="be-BY"/>
        </w:rPr>
        <w:t xml:space="preserve">, а также для работы с базой данных </w:t>
      </w:r>
      <w:r w:rsidR="005F37F7">
        <w:rPr>
          <w:sz w:val="28"/>
          <w:szCs w:val="28"/>
          <w:lang w:val="be-BY"/>
        </w:rPr>
        <w:t>ТС</w:t>
      </w:r>
      <w:r w:rsidR="00393DEE">
        <w:rPr>
          <w:sz w:val="28"/>
          <w:szCs w:val="28"/>
          <w:lang w:val="be-BY"/>
        </w:rPr>
        <w:t>,</w:t>
      </w:r>
      <w:r w:rsidR="006C00F0" w:rsidRPr="00891FA8">
        <w:rPr>
          <w:sz w:val="28"/>
          <w:szCs w:val="28"/>
          <w:lang w:val="be-BY"/>
        </w:rPr>
        <w:t xml:space="preserve"> необходимо перейти на вкладку "Параметры ТС" (рис</w:t>
      </w:r>
      <w:r w:rsidR="00205944" w:rsidRPr="00891FA8">
        <w:rPr>
          <w:sz w:val="28"/>
          <w:szCs w:val="28"/>
          <w:lang w:val="be-BY"/>
        </w:rPr>
        <w:t>.</w:t>
      </w:r>
      <w:r w:rsidR="005F37F7">
        <w:rPr>
          <w:sz w:val="28"/>
          <w:szCs w:val="28"/>
          <w:lang w:val="be-BY"/>
        </w:rPr>
        <w:t xml:space="preserve"> 11</w:t>
      </w:r>
      <w:r w:rsidR="006C00F0" w:rsidRPr="00891FA8">
        <w:rPr>
          <w:sz w:val="28"/>
          <w:szCs w:val="28"/>
          <w:lang w:val="be-BY"/>
        </w:rPr>
        <w:t>).</w:t>
      </w:r>
    </w:p>
    <w:p w14:paraId="1A814DD2" w14:textId="77777777" w:rsidR="0045104B" w:rsidRDefault="0045104B" w:rsidP="0045104B">
      <w:pPr>
        <w:ind w:firstLine="851"/>
        <w:jc w:val="both"/>
        <w:rPr>
          <w:color w:val="000000"/>
          <w:sz w:val="28"/>
          <w:szCs w:val="28"/>
          <w:lang w:val="be-BY" w:eastAsia="be-BY"/>
        </w:rPr>
      </w:pPr>
    </w:p>
    <w:p w14:paraId="6D933F49" w14:textId="19101311" w:rsidR="0045104B" w:rsidRDefault="00A3462A" w:rsidP="0045104B">
      <w:pPr>
        <w:spacing w:line="360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noProof/>
        </w:rPr>
        <w:lastRenderedPageBreak/>
        <w:drawing>
          <wp:inline distT="0" distB="0" distL="0" distR="0" wp14:anchorId="18B8272E" wp14:editId="7B64B023">
            <wp:extent cx="3589037" cy="2724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8683" cy="2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5A59D" w14:textId="5EAAD632" w:rsidR="004755AD" w:rsidRDefault="005F37F7" w:rsidP="000E6E82">
      <w:pPr>
        <w:spacing w:line="360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Рисунок 11</w:t>
      </w:r>
    </w:p>
    <w:p w14:paraId="401B8C0F" w14:textId="77777777" w:rsidR="005442A2" w:rsidRDefault="00652FD7" w:rsidP="00486E11">
      <w:pPr>
        <w:spacing w:before="60" w:after="60" w:line="360" w:lineRule="auto"/>
        <w:ind w:firstLine="709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В </w:t>
      </w:r>
      <w:r w:rsidR="005442A2">
        <w:rPr>
          <w:color w:val="000000"/>
          <w:sz w:val="28"/>
          <w:szCs w:val="28"/>
          <w:lang w:val="be-BY" w:eastAsia="be-BY"/>
        </w:rPr>
        <w:t xml:space="preserve">память </w:t>
      </w:r>
      <w:r>
        <w:rPr>
          <w:color w:val="000000"/>
          <w:sz w:val="28"/>
          <w:szCs w:val="28"/>
          <w:lang w:val="be-BY" w:eastAsia="be-BY"/>
        </w:rPr>
        <w:t>УВС</w:t>
      </w:r>
      <w:r w:rsidR="00745F5E">
        <w:rPr>
          <w:color w:val="000000"/>
          <w:sz w:val="28"/>
          <w:szCs w:val="28"/>
          <w:lang w:val="be-BY" w:eastAsia="be-BY"/>
        </w:rPr>
        <w:t>-М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5442A2">
        <w:rPr>
          <w:color w:val="000000"/>
          <w:sz w:val="28"/>
          <w:szCs w:val="28"/>
          <w:lang w:eastAsia="be-BY"/>
        </w:rPr>
        <w:t xml:space="preserve">записываются: </w:t>
      </w:r>
      <w:r w:rsidR="008A0AE9">
        <w:rPr>
          <w:color w:val="000000"/>
          <w:sz w:val="28"/>
          <w:szCs w:val="28"/>
          <w:lang w:eastAsia="be-BY"/>
        </w:rPr>
        <w:t>идентификационный номер (</w:t>
      </w:r>
      <w:r w:rsidR="007B3A7A">
        <w:rPr>
          <w:color w:val="000000"/>
          <w:sz w:val="28"/>
          <w:szCs w:val="28"/>
          <w:lang w:eastAsia="be-BY"/>
        </w:rPr>
        <w:t xml:space="preserve">далее по тексту </w:t>
      </w:r>
      <w:r w:rsidR="007B3A7A" w:rsidRPr="003E21CE">
        <w:rPr>
          <w:color w:val="000000"/>
          <w:sz w:val="28"/>
          <w:szCs w:val="28"/>
          <w:lang w:eastAsia="be-BY"/>
        </w:rPr>
        <w:t>–</w:t>
      </w:r>
      <w:r w:rsidR="007B3A7A">
        <w:rPr>
          <w:color w:val="000000"/>
          <w:sz w:val="28"/>
          <w:szCs w:val="28"/>
          <w:lang w:eastAsia="be-BY"/>
        </w:rPr>
        <w:t xml:space="preserve"> </w:t>
      </w:r>
      <w:r w:rsidR="008A0AE9">
        <w:rPr>
          <w:color w:val="000000"/>
          <w:sz w:val="28"/>
          <w:szCs w:val="28"/>
          <w:lang w:val="en-US" w:eastAsia="be-BY"/>
        </w:rPr>
        <w:t>VIN</w:t>
      </w:r>
      <w:r w:rsidR="008A0AE9">
        <w:rPr>
          <w:color w:val="000000"/>
          <w:sz w:val="28"/>
          <w:szCs w:val="28"/>
          <w:lang w:eastAsia="be-BY"/>
        </w:rPr>
        <w:t>)</w:t>
      </w:r>
      <w:r w:rsidRPr="00652FD7">
        <w:rPr>
          <w:color w:val="000000"/>
          <w:sz w:val="28"/>
          <w:szCs w:val="28"/>
          <w:lang w:eastAsia="be-BY"/>
        </w:rPr>
        <w:t xml:space="preserve"> </w:t>
      </w:r>
      <w:r w:rsidR="008A0AE9">
        <w:rPr>
          <w:color w:val="000000"/>
          <w:sz w:val="28"/>
          <w:szCs w:val="28"/>
          <w:lang w:eastAsia="be-BY"/>
        </w:rPr>
        <w:t>автомобиля</w:t>
      </w:r>
      <w:r>
        <w:rPr>
          <w:color w:val="000000"/>
          <w:sz w:val="28"/>
          <w:szCs w:val="28"/>
          <w:lang w:eastAsia="be-BY"/>
        </w:rPr>
        <w:t xml:space="preserve">, тип </w:t>
      </w:r>
      <w:r w:rsidR="008A0AE9">
        <w:rPr>
          <w:color w:val="000000"/>
          <w:sz w:val="28"/>
          <w:szCs w:val="28"/>
          <w:lang w:eastAsia="be-BY"/>
        </w:rPr>
        <w:t>автомобиля</w:t>
      </w:r>
      <w:r>
        <w:rPr>
          <w:color w:val="000000"/>
          <w:sz w:val="28"/>
          <w:szCs w:val="28"/>
          <w:lang w:eastAsia="be-BY"/>
        </w:rPr>
        <w:t>, тип энергоносителя.</w:t>
      </w:r>
      <w:r w:rsidR="008A0AE9">
        <w:rPr>
          <w:color w:val="000000"/>
          <w:sz w:val="28"/>
          <w:szCs w:val="28"/>
          <w:lang w:eastAsia="be-BY"/>
        </w:rPr>
        <w:t xml:space="preserve"> Марка, модель, </w:t>
      </w:r>
      <w:r>
        <w:rPr>
          <w:color w:val="000000"/>
          <w:sz w:val="28"/>
          <w:szCs w:val="28"/>
          <w:lang w:eastAsia="be-BY"/>
        </w:rPr>
        <w:t>цвет</w:t>
      </w:r>
      <w:r w:rsidR="008A0AE9">
        <w:rPr>
          <w:color w:val="000000"/>
          <w:sz w:val="28"/>
          <w:szCs w:val="28"/>
          <w:lang w:eastAsia="be-BY"/>
        </w:rPr>
        <w:t xml:space="preserve">, </w:t>
      </w:r>
      <w:r w:rsidR="008A0AE9">
        <w:rPr>
          <w:color w:val="000000"/>
          <w:sz w:val="28"/>
          <w:szCs w:val="28"/>
          <w:lang w:val="en-US" w:eastAsia="be-BY"/>
        </w:rPr>
        <w:t>ICCID</w:t>
      </w:r>
      <w:r w:rsidR="00A732A4">
        <w:rPr>
          <w:color w:val="000000"/>
          <w:sz w:val="28"/>
          <w:szCs w:val="28"/>
          <w:lang w:eastAsia="be-BY"/>
        </w:rPr>
        <w:t xml:space="preserve"> и</w:t>
      </w:r>
      <w:r w:rsidR="008A0AE9">
        <w:rPr>
          <w:color w:val="000000"/>
          <w:sz w:val="28"/>
          <w:szCs w:val="28"/>
          <w:lang w:eastAsia="be-BY"/>
        </w:rPr>
        <w:t xml:space="preserve"> </w:t>
      </w:r>
      <w:r w:rsidR="008A0AE9">
        <w:rPr>
          <w:color w:val="000000"/>
          <w:sz w:val="28"/>
          <w:szCs w:val="28"/>
          <w:lang w:val="en-US" w:eastAsia="be-BY"/>
        </w:rPr>
        <w:t>IMEI</w:t>
      </w:r>
      <w:r w:rsidR="0028553A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>записываются</w:t>
      </w:r>
      <w:r w:rsidR="0028553A">
        <w:rPr>
          <w:color w:val="000000"/>
          <w:sz w:val="28"/>
          <w:szCs w:val="28"/>
          <w:lang w:eastAsia="be-BY"/>
        </w:rPr>
        <w:t xml:space="preserve"> только</w:t>
      </w:r>
      <w:r>
        <w:rPr>
          <w:color w:val="000000"/>
          <w:sz w:val="28"/>
          <w:szCs w:val="28"/>
          <w:lang w:eastAsia="be-BY"/>
        </w:rPr>
        <w:t xml:space="preserve"> в базу данных. </w:t>
      </w:r>
    </w:p>
    <w:p w14:paraId="7BD8FB34" w14:textId="02AE4A02" w:rsidR="00520A71" w:rsidRPr="009A4BA8" w:rsidRDefault="00520A71" w:rsidP="00486E11">
      <w:pPr>
        <w:spacing w:before="60" w:after="60" w:line="360" w:lineRule="auto"/>
        <w:ind w:firstLine="709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Для записи параметров</w:t>
      </w:r>
      <w:r w:rsidR="00652FD7">
        <w:rPr>
          <w:color w:val="000000"/>
          <w:sz w:val="28"/>
          <w:szCs w:val="28"/>
          <w:lang w:val="be-BY" w:eastAsia="be-BY"/>
        </w:rPr>
        <w:t xml:space="preserve"> в </w:t>
      </w:r>
      <w:r w:rsidR="00E03DFC">
        <w:rPr>
          <w:color w:val="000000"/>
          <w:sz w:val="28"/>
          <w:szCs w:val="28"/>
          <w:lang w:val="be-BY" w:eastAsia="be-BY"/>
        </w:rPr>
        <w:t xml:space="preserve">память </w:t>
      </w:r>
      <w:r w:rsidR="00745F5E">
        <w:rPr>
          <w:color w:val="000000"/>
          <w:sz w:val="28"/>
          <w:szCs w:val="28"/>
          <w:lang w:val="be-BY" w:eastAsia="be-BY"/>
        </w:rPr>
        <w:t xml:space="preserve">УВС-М </w:t>
      </w:r>
      <w:r>
        <w:rPr>
          <w:color w:val="000000"/>
          <w:sz w:val="28"/>
          <w:szCs w:val="28"/>
          <w:lang w:val="be-BY" w:eastAsia="be-BY"/>
        </w:rPr>
        <w:t xml:space="preserve">нажать кнопку </w:t>
      </w:r>
      <w:r>
        <w:rPr>
          <w:sz w:val="28"/>
          <w:szCs w:val="28"/>
          <w:lang w:val="be-BY"/>
        </w:rPr>
        <w:t>"Записать".</w:t>
      </w:r>
      <w:r w:rsidR="009A4BA8">
        <w:rPr>
          <w:color w:val="000000"/>
          <w:sz w:val="28"/>
          <w:szCs w:val="28"/>
          <w:lang w:eastAsia="be-BY"/>
        </w:rPr>
        <w:t xml:space="preserve"> </w:t>
      </w:r>
      <w:r>
        <w:rPr>
          <w:sz w:val="28"/>
          <w:szCs w:val="28"/>
          <w:lang w:val="be-BY"/>
        </w:rPr>
        <w:t>Для чтения параметров</w:t>
      </w:r>
      <w:r w:rsidR="00745F5E">
        <w:rPr>
          <w:sz w:val="28"/>
          <w:szCs w:val="28"/>
          <w:lang w:val="be-BY"/>
        </w:rPr>
        <w:t xml:space="preserve"> из </w:t>
      </w:r>
      <w:r w:rsidR="00745F5E">
        <w:rPr>
          <w:color w:val="000000"/>
          <w:sz w:val="28"/>
          <w:szCs w:val="28"/>
          <w:lang w:val="be-BY" w:eastAsia="be-BY"/>
        </w:rPr>
        <w:t>УВС-М</w:t>
      </w:r>
      <w:r w:rsidR="0083545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нажать кнопку "Прочитать".</w:t>
      </w:r>
      <w:r w:rsidR="009A4BA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Чтобы</w:t>
      </w:r>
      <w:r w:rsidR="00835458">
        <w:rPr>
          <w:sz w:val="28"/>
          <w:szCs w:val="28"/>
          <w:lang w:val="be-BY"/>
        </w:rPr>
        <w:t xml:space="preserve"> </w:t>
      </w:r>
      <w:r w:rsidR="007A5046">
        <w:rPr>
          <w:sz w:val="28"/>
          <w:szCs w:val="28"/>
          <w:lang w:val="be-BY"/>
        </w:rPr>
        <w:t>сбросить</w:t>
      </w:r>
      <w:r>
        <w:rPr>
          <w:sz w:val="28"/>
          <w:szCs w:val="28"/>
          <w:lang w:val="be-BY"/>
        </w:rPr>
        <w:t xml:space="preserve"> значения параметров</w:t>
      </w:r>
      <w:r w:rsidR="00E03DF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нажать кнопку "Сбросить".</w:t>
      </w:r>
    </w:p>
    <w:p w14:paraId="4E29FF56" w14:textId="499FCE4F" w:rsidR="00745F5E" w:rsidRDefault="00745F5E" w:rsidP="00486E11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Для добавления записи в базу данных</w:t>
      </w:r>
      <w:r w:rsidR="0066535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нажать кнопку "Записать в базу данных".</w:t>
      </w:r>
      <w:r w:rsidR="00733D44">
        <w:rPr>
          <w:sz w:val="28"/>
          <w:szCs w:val="28"/>
          <w:lang w:val="be-BY"/>
        </w:rPr>
        <w:t xml:space="preserve"> </w:t>
      </w:r>
      <w:r w:rsidR="001801D4">
        <w:rPr>
          <w:sz w:val="28"/>
          <w:szCs w:val="28"/>
          <w:lang w:val="be-BY"/>
        </w:rPr>
        <w:t xml:space="preserve">При нажатии </w:t>
      </w:r>
      <w:r>
        <w:rPr>
          <w:sz w:val="28"/>
          <w:szCs w:val="28"/>
          <w:lang w:val="be-BY"/>
        </w:rPr>
        <w:t>на</w:t>
      </w:r>
      <w:r w:rsidR="0066535C">
        <w:rPr>
          <w:sz w:val="28"/>
          <w:szCs w:val="28"/>
          <w:lang w:val="be-BY"/>
        </w:rPr>
        <w:t xml:space="preserve"> кнопку "Просмотр базы данных" </w:t>
      </w:r>
      <w:r w:rsidR="00BA6DE0">
        <w:rPr>
          <w:sz w:val="28"/>
          <w:szCs w:val="28"/>
          <w:lang w:val="be-BY"/>
        </w:rPr>
        <w:t>о</w:t>
      </w:r>
      <w:r>
        <w:rPr>
          <w:sz w:val="28"/>
          <w:szCs w:val="28"/>
          <w:lang w:val="be-BY"/>
        </w:rPr>
        <w:t>ткро</w:t>
      </w:r>
      <w:r w:rsidR="00584500">
        <w:rPr>
          <w:sz w:val="28"/>
          <w:szCs w:val="28"/>
          <w:lang w:val="be-BY"/>
        </w:rPr>
        <w:t>ется окно, показанное на рис. 12</w:t>
      </w:r>
      <w:r>
        <w:rPr>
          <w:sz w:val="28"/>
          <w:szCs w:val="28"/>
          <w:lang w:val="be-BY"/>
        </w:rPr>
        <w:t>.</w:t>
      </w:r>
    </w:p>
    <w:p w14:paraId="3C35736A" w14:textId="52592450" w:rsidR="00745F5E" w:rsidRDefault="009F6D7C" w:rsidP="001A4D79">
      <w:pPr>
        <w:spacing w:before="60" w:after="60" w:line="360" w:lineRule="auto"/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40D301C1" wp14:editId="279C3852">
            <wp:extent cx="6300470" cy="13271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75EF" w14:textId="77777777" w:rsidR="00745F5E" w:rsidRDefault="00584500" w:rsidP="00486E11">
      <w:pPr>
        <w:spacing w:line="360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Рисунок 12</w:t>
      </w:r>
    </w:p>
    <w:p w14:paraId="3F4E3627" w14:textId="2E1D55A2" w:rsidR="0058050C" w:rsidRPr="00305F49" w:rsidRDefault="005442A2" w:rsidP="00764C88">
      <w:pPr>
        <w:spacing w:before="60" w:after="6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28553A">
        <w:rPr>
          <w:sz w:val="28"/>
          <w:szCs w:val="28"/>
          <w:lang w:val="be-BY"/>
        </w:rPr>
        <w:t>В таблице отображаются записи за определенный период времени.</w:t>
      </w:r>
      <w:r w:rsidR="00CE3352">
        <w:rPr>
          <w:sz w:val="28"/>
          <w:szCs w:val="28"/>
          <w:lang w:val="be-BY"/>
        </w:rPr>
        <w:t xml:space="preserve"> </w:t>
      </w:r>
      <w:r w:rsidR="00C2502A">
        <w:rPr>
          <w:sz w:val="28"/>
          <w:szCs w:val="28"/>
          <w:lang w:val="be-BY"/>
        </w:rPr>
        <w:t xml:space="preserve">Для </w:t>
      </w:r>
      <w:r w:rsidR="0062342E">
        <w:rPr>
          <w:sz w:val="28"/>
          <w:szCs w:val="28"/>
          <w:lang w:val="be-BY"/>
        </w:rPr>
        <w:t xml:space="preserve">просмотра записей </w:t>
      </w:r>
      <w:r w:rsidR="0028553A">
        <w:rPr>
          <w:sz w:val="28"/>
          <w:szCs w:val="28"/>
          <w:lang w:val="be-BY"/>
        </w:rPr>
        <w:t>необходимо выбрать дату и время в пол</w:t>
      </w:r>
      <w:r w:rsidR="0062342E">
        <w:rPr>
          <w:sz w:val="28"/>
          <w:szCs w:val="28"/>
          <w:lang w:val="be-BY"/>
        </w:rPr>
        <w:t>ях</w:t>
      </w:r>
      <w:r w:rsidR="0028553A">
        <w:rPr>
          <w:sz w:val="28"/>
          <w:szCs w:val="28"/>
          <w:lang w:val="be-BY"/>
        </w:rPr>
        <w:t xml:space="preserve"> "</w:t>
      </w:r>
      <w:r w:rsidR="0028553A">
        <w:rPr>
          <w:sz w:val="28"/>
          <w:szCs w:val="28"/>
          <w:lang w:val="en-US"/>
        </w:rPr>
        <w:t>C</w:t>
      </w:r>
      <w:r w:rsidR="00C2502A">
        <w:rPr>
          <w:sz w:val="28"/>
          <w:szCs w:val="28"/>
          <w:lang w:val="be-BY"/>
        </w:rPr>
        <w:t>"</w:t>
      </w:r>
      <w:r w:rsidR="0062342E">
        <w:rPr>
          <w:sz w:val="28"/>
          <w:szCs w:val="28"/>
          <w:lang w:val="be-BY"/>
        </w:rPr>
        <w:t xml:space="preserve"> и “По"</w:t>
      </w:r>
      <w:r w:rsidR="00CE3352">
        <w:rPr>
          <w:sz w:val="28"/>
          <w:szCs w:val="28"/>
          <w:lang w:val="be-BY"/>
        </w:rPr>
        <w:t xml:space="preserve">. </w:t>
      </w:r>
      <w:r w:rsidR="0062342E">
        <w:rPr>
          <w:sz w:val="28"/>
          <w:szCs w:val="28"/>
          <w:lang w:val="be-BY"/>
        </w:rPr>
        <w:t xml:space="preserve">Затем </w:t>
      </w:r>
      <w:r w:rsidR="00CE3352">
        <w:rPr>
          <w:sz w:val="28"/>
          <w:szCs w:val="28"/>
          <w:lang w:val="be-BY"/>
        </w:rPr>
        <w:t>нажать кнопку "Просмотр данных".</w:t>
      </w:r>
      <w:r w:rsidR="00C2502A">
        <w:rPr>
          <w:sz w:val="28"/>
          <w:szCs w:val="28"/>
          <w:lang w:val="be-BY"/>
        </w:rPr>
        <w:t xml:space="preserve"> </w:t>
      </w:r>
      <w:r w:rsidR="008E2B5C">
        <w:rPr>
          <w:sz w:val="28"/>
          <w:szCs w:val="28"/>
          <w:lang w:val="be-BY"/>
        </w:rPr>
        <w:t xml:space="preserve">Для экспорта отображенных данных в </w:t>
      </w:r>
      <w:r w:rsidR="008E2B5C">
        <w:rPr>
          <w:sz w:val="28"/>
          <w:szCs w:val="28"/>
          <w:lang w:val="en-US"/>
        </w:rPr>
        <w:t>excel</w:t>
      </w:r>
      <w:r w:rsidR="008E2B5C" w:rsidRPr="008E2B5C">
        <w:rPr>
          <w:sz w:val="28"/>
          <w:szCs w:val="28"/>
        </w:rPr>
        <w:t>-</w:t>
      </w:r>
      <w:r w:rsidR="00962F19">
        <w:rPr>
          <w:sz w:val="28"/>
          <w:szCs w:val="28"/>
        </w:rPr>
        <w:lastRenderedPageBreak/>
        <w:t>файл</w:t>
      </w:r>
      <w:r w:rsidR="008E2B5C">
        <w:rPr>
          <w:sz w:val="28"/>
          <w:szCs w:val="28"/>
        </w:rPr>
        <w:t xml:space="preserve"> нажать кнопку </w:t>
      </w:r>
      <w:r w:rsidR="008E2B5C">
        <w:rPr>
          <w:sz w:val="28"/>
          <w:szCs w:val="28"/>
          <w:lang w:val="be-BY"/>
        </w:rPr>
        <w:t xml:space="preserve">"Экспорт в </w:t>
      </w:r>
      <w:r w:rsidR="008E2B5C">
        <w:rPr>
          <w:sz w:val="28"/>
          <w:szCs w:val="28"/>
          <w:lang w:val="en-US"/>
        </w:rPr>
        <w:t>Excel</w:t>
      </w:r>
      <w:r w:rsidR="008E2B5C">
        <w:rPr>
          <w:sz w:val="28"/>
          <w:szCs w:val="28"/>
          <w:lang w:val="be-BY"/>
        </w:rPr>
        <w:t>".</w:t>
      </w:r>
      <w:r w:rsidR="008E2B5C" w:rsidRPr="008E2B5C">
        <w:rPr>
          <w:sz w:val="28"/>
          <w:szCs w:val="28"/>
        </w:rPr>
        <w:t xml:space="preserve"> </w:t>
      </w:r>
      <w:r w:rsidR="008E2B5C">
        <w:rPr>
          <w:sz w:val="28"/>
          <w:szCs w:val="28"/>
        </w:rPr>
        <w:t xml:space="preserve">Для создания </w:t>
      </w:r>
      <w:r w:rsidR="008E2B5C">
        <w:rPr>
          <w:sz w:val="28"/>
          <w:szCs w:val="28"/>
          <w:lang w:val="en-US"/>
        </w:rPr>
        <w:t>csv</w:t>
      </w:r>
      <w:r w:rsidR="008E2B5C" w:rsidRPr="008E2B5C">
        <w:rPr>
          <w:sz w:val="28"/>
          <w:szCs w:val="28"/>
        </w:rPr>
        <w:t>-</w:t>
      </w:r>
      <w:r w:rsidR="008E2B5C">
        <w:rPr>
          <w:sz w:val="28"/>
          <w:szCs w:val="28"/>
        </w:rPr>
        <w:t>ф</w:t>
      </w:r>
      <w:r w:rsidR="00962F19">
        <w:rPr>
          <w:sz w:val="28"/>
          <w:szCs w:val="28"/>
        </w:rPr>
        <w:t>айла отображенных данных</w:t>
      </w:r>
      <w:r w:rsidR="008E2B5C">
        <w:rPr>
          <w:sz w:val="28"/>
          <w:szCs w:val="28"/>
        </w:rPr>
        <w:t xml:space="preserve"> нажать кнопку </w:t>
      </w:r>
      <w:r w:rsidR="008E2B5C">
        <w:rPr>
          <w:sz w:val="28"/>
          <w:szCs w:val="28"/>
          <w:lang w:val="be-BY"/>
        </w:rPr>
        <w:t xml:space="preserve">"Записать в </w:t>
      </w:r>
      <w:r w:rsidR="008E2B5C">
        <w:rPr>
          <w:sz w:val="28"/>
          <w:szCs w:val="28"/>
          <w:lang w:val="en-US"/>
        </w:rPr>
        <w:t>CSV</w:t>
      </w:r>
      <w:r w:rsidR="008E2B5C" w:rsidRPr="008E2B5C">
        <w:rPr>
          <w:sz w:val="28"/>
          <w:szCs w:val="28"/>
        </w:rPr>
        <w:t>-</w:t>
      </w:r>
      <w:r w:rsidR="008E2B5C">
        <w:rPr>
          <w:sz w:val="28"/>
          <w:szCs w:val="28"/>
        </w:rPr>
        <w:t>файл</w:t>
      </w:r>
      <w:r w:rsidR="008E2B5C">
        <w:rPr>
          <w:sz w:val="28"/>
          <w:szCs w:val="28"/>
          <w:lang w:val="be-BY"/>
        </w:rPr>
        <w:t>".</w:t>
      </w:r>
    </w:p>
    <w:p w14:paraId="36805853" w14:textId="7E992CC0" w:rsidR="001A19AD" w:rsidRPr="00891FA8" w:rsidRDefault="00357456" w:rsidP="00CD57FE">
      <w:pPr>
        <w:spacing w:before="240" w:after="240" w:line="276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3.8</w:t>
      </w:r>
      <w:r w:rsidR="001A19AD" w:rsidRPr="00891FA8">
        <w:rPr>
          <w:color w:val="000000"/>
          <w:sz w:val="28"/>
          <w:szCs w:val="28"/>
          <w:lang w:val="be-BY" w:eastAsia="be-BY"/>
        </w:rPr>
        <w:t xml:space="preserve"> </w:t>
      </w:r>
      <w:r w:rsidR="00345C97" w:rsidRPr="00891FA8">
        <w:rPr>
          <w:rStyle w:val="apple-converted-space"/>
          <w:color w:val="000000"/>
          <w:sz w:val="28"/>
          <w:szCs w:val="28"/>
        </w:rPr>
        <w:t xml:space="preserve">Вкладка 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  <w:r w:rsidR="001A19AD" w:rsidRPr="00891FA8">
        <w:rPr>
          <w:color w:val="000000"/>
          <w:sz w:val="28"/>
          <w:szCs w:val="28"/>
          <w:lang w:eastAsia="be-BY"/>
        </w:rPr>
        <w:t>Файловая система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</w:p>
    <w:p w14:paraId="74C9400A" w14:textId="5556CF10" w:rsidR="00447113" w:rsidRDefault="00357456" w:rsidP="00486E11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3.8</w:t>
      </w:r>
      <w:r w:rsidR="00A36E80">
        <w:rPr>
          <w:sz w:val="28"/>
          <w:szCs w:val="28"/>
          <w:lang w:val="be-BY"/>
        </w:rPr>
        <w:t xml:space="preserve">.1 </w:t>
      </w:r>
      <w:r w:rsidR="00447113">
        <w:rPr>
          <w:sz w:val="28"/>
          <w:szCs w:val="28"/>
          <w:lang w:val="be-BY"/>
        </w:rPr>
        <w:t>Для форматирования файловой системы УВС-М необходимо перейти на вкл</w:t>
      </w:r>
      <w:r w:rsidR="00A36E80">
        <w:rPr>
          <w:sz w:val="28"/>
          <w:szCs w:val="28"/>
          <w:lang w:val="be-BY"/>
        </w:rPr>
        <w:t>адку "Файловая система" (рис. 13</w:t>
      </w:r>
      <w:r w:rsidR="00447113">
        <w:rPr>
          <w:sz w:val="28"/>
          <w:szCs w:val="28"/>
          <w:lang w:val="be-BY"/>
        </w:rPr>
        <w:t>)</w:t>
      </w:r>
      <w:r w:rsidR="00197D6F">
        <w:rPr>
          <w:sz w:val="28"/>
          <w:szCs w:val="28"/>
          <w:lang w:val="be-BY"/>
        </w:rPr>
        <w:t xml:space="preserve"> и нажать кнопку "Форматировать"</w:t>
      </w:r>
      <w:r w:rsidR="00447113">
        <w:rPr>
          <w:sz w:val="28"/>
          <w:szCs w:val="28"/>
          <w:lang w:val="be-BY"/>
        </w:rPr>
        <w:t>.</w:t>
      </w:r>
    </w:p>
    <w:p w14:paraId="67AAC24E" w14:textId="77777777" w:rsidR="00197D6F" w:rsidRDefault="00197D6F" w:rsidP="00447113">
      <w:pPr>
        <w:spacing w:line="276" w:lineRule="auto"/>
        <w:ind w:firstLine="851"/>
        <w:jc w:val="both"/>
        <w:rPr>
          <w:sz w:val="28"/>
          <w:szCs w:val="28"/>
          <w:lang w:val="be-BY"/>
        </w:rPr>
      </w:pPr>
    </w:p>
    <w:p w14:paraId="1CED2226" w14:textId="75E13EC3" w:rsidR="00197D6F" w:rsidRDefault="007B4EAE" w:rsidP="006319FB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5D31B3E0" wp14:editId="5962F002">
            <wp:extent cx="4524274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5204" cy="3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D04A" w14:textId="77777777" w:rsidR="00197D6F" w:rsidRDefault="006E102F" w:rsidP="006E102F">
      <w:pPr>
        <w:spacing w:line="360" w:lineRule="auto"/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</w:t>
      </w:r>
      <w:r w:rsidR="00A36E80">
        <w:rPr>
          <w:sz w:val="28"/>
          <w:szCs w:val="28"/>
          <w:lang w:val="be-BY"/>
        </w:rPr>
        <w:t>Рисунок 13</w:t>
      </w:r>
    </w:p>
    <w:p w14:paraId="1BEB658E" w14:textId="1CA8D336" w:rsidR="00442F71" w:rsidRDefault="006D1B7D" w:rsidP="000A2552">
      <w:pPr>
        <w:spacing w:before="240" w:after="240" w:line="276" w:lineRule="auto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ab/>
      </w:r>
      <w:r w:rsidR="000A2552">
        <w:rPr>
          <w:color w:val="000000"/>
          <w:sz w:val="28"/>
          <w:szCs w:val="28"/>
          <w:lang w:val="be-BY" w:eastAsia="be-BY"/>
        </w:rPr>
        <w:t xml:space="preserve">Форматирование необходимо </w:t>
      </w:r>
      <w:r w:rsidR="000343D4">
        <w:rPr>
          <w:color w:val="000000"/>
          <w:sz w:val="28"/>
          <w:szCs w:val="28"/>
          <w:lang w:val="be-BY" w:eastAsia="be-BY"/>
        </w:rPr>
        <w:t>производить</w:t>
      </w:r>
      <w:r w:rsidR="000A2552">
        <w:rPr>
          <w:color w:val="000000"/>
          <w:sz w:val="28"/>
          <w:szCs w:val="28"/>
          <w:lang w:val="be-BY" w:eastAsia="be-BY"/>
        </w:rPr>
        <w:t xml:space="preserve"> после обновления ПО УВС-М.</w:t>
      </w:r>
    </w:p>
    <w:p w14:paraId="4DBE22B2" w14:textId="020D6EC9" w:rsidR="006D1B7D" w:rsidRDefault="006D1B7D" w:rsidP="00E57331">
      <w:pPr>
        <w:spacing w:before="240" w:after="240" w:line="276" w:lineRule="auto"/>
        <w:ind w:firstLine="709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После форматирования необходимо перезагрузить УВС-М</w:t>
      </w:r>
      <w:r w:rsidR="0063457B">
        <w:rPr>
          <w:color w:val="000000"/>
          <w:sz w:val="28"/>
          <w:szCs w:val="28"/>
          <w:lang w:val="be-BY" w:eastAsia="be-BY"/>
        </w:rPr>
        <w:t>.</w:t>
      </w:r>
    </w:p>
    <w:p w14:paraId="0D6E60AE" w14:textId="7E5288D4" w:rsidR="0021191D" w:rsidRDefault="0021191D" w:rsidP="0021191D">
      <w:pPr>
        <w:spacing w:before="240" w:after="240" w:line="276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3.9</w:t>
      </w:r>
      <w:r w:rsidRPr="00891FA8">
        <w:rPr>
          <w:color w:val="000000"/>
          <w:sz w:val="28"/>
          <w:szCs w:val="28"/>
          <w:lang w:val="be-BY" w:eastAsia="be-BY"/>
        </w:rPr>
        <w:t xml:space="preserve"> </w:t>
      </w:r>
      <w:r w:rsidRPr="00891FA8">
        <w:rPr>
          <w:rStyle w:val="apple-converted-space"/>
          <w:color w:val="000000"/>
          <w:sz w:val="28"/>
          <w:szCs w:val="28"/>
        </w:rPr>
        <w:t xml:space="preserve">Вкладка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>Аудиофайлы</w:t>
      </w:r>
      <w:r w:rsidRPr="00891FA8">
        <w:rPr>
          <w:color w:val="000000"/>
          <w:sz w:val="28"/>
          <w:szCs w:val="28"/>
          <w:lang w:val="be-BY" w:eastAsia="be-BY"/>
        </w:rPr>
        <w:t>"</w:t>
      </w:r>
    </w:p>
    <w:p w14:paraId="5672C301" w14:textId="3F581C0F" w:rsidR="00A34214" w:rsidRDefault="00A34214" w:rsidP="00A34214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3.9.1 </w:t>
      </w:r>
      <w:r w:rsidRPr="00891FA8">
        <w:rPr>
          <w:sz w:val="28"/>
          <w:szCs w:val="28"/>
          <w:lang w:val="be-BY"/>
        </w:rPr>
        <w:t>Для записи</w:t>
      </w:r>
      <w:r>
        <w:rPr>
          <w:sz w:val="28"/>
          <w:szCs w:val="28"/>
          <w:lang w:val="be-BY"/>
        </w:rPr>
        <w:t xml:space="preserve"> в УВС-М</w:t>
      </w:r>
      <w:r w:rsidRPr="00891FA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аудиофайлов </w:t>
      </w:r>
      <w:r w:rsidR="00897688">
        <w:rPr>
          <w:sz w:val="28"/>
          <w:szCs w:val="28"/>
          <w:lang w:val="be-BY"/>
        </w:rPr>
        <w:t xml:space="preserve">(файлы речевого информатора, которые сопровождают работу УВС-М) </w:t>
      </w:r>
      <w:r w:rsidRPr="00891FA8">
        <w:rPr>
          <w:sz w:val="28"/>
          <w:szCs w:val="28"/>
          <w:lang w:val="be-BY"/>
        </w:rPr>
        <w:t>необходимо перейти на вкладку "</w:t>
      </w:r>
      <w:r>
        <w:rPr>
          <w:sz w:val="28"/>
          <w:szCs w:val="28"/>
          <w:lang w:val="be-BY"/>
        </w:rPr>
        <w:t>Аудиофайлы</w:t>
      </w:r>
      <w:r w:rsidRPr="00891FA8">
        <w:rPr>
          <w:sz w:val="28"/>
          <w:szCs w:val="28"/>
          <w:lang w:val="be-BY"/>
        </w:rPr>
        <w:t>" (рис.</w:t>
      </w:r>
      <w:r>
        <w:rPr>
          <w:sz w:val="28"/>
          <w:szCs w:val="28"/>
          <w:lang w:val="be-BY"/>
        </w:rPr>
        <w:t xml:space="preserve"> 14</w:t>
      </w:r>
      <w:r w:rsidRPr="00891FA8">
        <w:rPr>
          <w:sz w:val="28"/>
          <w:szCs w:val="28"/>
          <w:lang w:val="be-BY"/>
        </w:rPr>
        <w:t>).</w:t>
      </w:r>
    </w:p>
    <w:p w14:paraId="0FDE1032" w14:textId="050E4896" w:rsidR="00897688" w:rsidRPr="00035C1B" w:rsidRDefault="00897688" w:rsidP="007C4D3E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14:paraId="417BCC35" w14:textId="065A8E8D" w:rsidR="0021191D" w:rsidRDefault="0039700D" w:rsidP="00A34214">
      <w:pPr>
        <w:spacing w:line="276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noProof/>
        </w:rPr>
        <w:lastRenderedPageBreak/>
        <w:drawing>
          <wp:inline distT="0" distB="0" distL="0" distR="0" wp14:anchorId="5B1B677A" wp14:editId="417ABBF6">
            <wp:extent cx="4057650" cy="308515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3277" cy="31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B8D4" w14:textId="316A151D" w:rsidR="0021191D" w:rsidRDefault="00A34214" w:rsidP="007C4D3E">
      <w:pPr>
        <w:spacing w:before="240" w:after="240"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14</w:t>
      </w:r>
    </w:p>
    <w:p w14:paraId="4C9C2436" w14:textId="03E02F0A" w:rsidR="008C3856" w:rsidRDefault="008C3856" w:rsidP="00633D21">
      <w:pPr>
        <w:spacing w:before="24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При выделении номера файла </w:t>
      </w:r>
      <w:r w:rsidR="00F30724">
        <w:rPr>
          <w:sz w:val="28"/>
          <w:szCs w:val="28"/>
          <w:lang w:val="be-BY"/>
        </w:rPr>
        <w:t xml:space="preserve">внизу </w:t>
      </w:r>
      <w:r>
        <w:rPr>
          <w:sz w:val="28"/>
          <w:szCs w:val="28"/>
          <w:lang w:val="be-BY"/>
        </w:rPr>
        <w:t xml:space="preserve">в </w:t>
      </w:r>
      <w:r w:rsidR="002F3E39">
        <w:rPr>
          <w:sz w:val="28"/>
          <w:szCs w:val="28"/>
          <w:lang w:val="be-BY"/>
        </w:rPr>
        <w:t>текстовом поле</w:t>
      </w:r>
      <w:r>
        <w:rPr>
          <w:sz w:val="28"/>
          <w:szCs w:val="28"/>
          <w:lang w:val="be-BY"/>
        </w:rPr>
        <w:t xml:space="preserve"> отображается назначение выбранного файла</w:t>
      </w:r>
      <w:r w:rsidR="00F30724">
        <w:rPr>
          <w:sz w:val="28"/>
          <w:szCs w:val="28"/>
          <w:lang w:val="be-BY"/>
        </w:rPr>
        <w:t>.</w:t>
      </w:r>
    </w:p>
    <w:p w14:paraId="54CC88A1" w14:textId="2FBA1251" w:rsidR="006A3101" w:rsidRDefault="000116DA" w:rsidP="00633D21">
      <w:pPr>
        <w:spacing w:before="240" w:after="240" w:line="360" w:lineRule="auto"/>
        <w:ind w:firstLine="851"/>
        <w:contextualSpacing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Нажатием к</w:t>
      </w:r>
      <w:r w:rsidR="000B1D0F">
        <w:rPr>
          <w:color w:val="000000"/>
          <w:sz w:val="28"/>
          <w:szCs w:val="28"/>
          <w:lang w:val="be-BY" w:eastAsia="be-BY"/>
        </w:rPr>
        <w:t>нопк</w:t>
      </w:r>
      <w:r>
        <w:rPr>
          <w:color w:val="000000"/>
          <w:sz w:val="28"/>
          <w:szCs w:val="28"/>
          <w:lang w:val="be-BY" w:eastAsia="be-BY"/>
        </w:rPr>
        <w:t>и</w:t>
      </w:r>
      <w:r w:rsidR="000B1D0F">
        <w:rPr>
          <w:color w:val="000000"/>
          <w:sz w:val="28"/>
          <w:szCs w:val="28"/>
          <w:lang w:val="be-BY" w:eastAsia="be-BY"/>
        </w:rPr>
        <w:t xml:space="preserve"> </w:t>
      </w:r>
      <w:r w:rsidR="00496488" w:rsidRPr="00891FA8">
        <w:rPr>
          <w:color w:val="000000"/>
          <w:sz w:val="28"/>
          <w:szCs w:val="28"/>
          <w:lang w:val="be-BY" w:eastAsia="be-BY"/>
        </w:rPr>
        <w:t>"</w:t>
      </w:r>
      <w:r w:rsidR="00496488">
        <w:rPr>
          <w:color w:val="000000"/>
          <w:sz w:val="28"/>
          <w:szCs w:val="28"/>
          <w:lang w:val="be-BY" w:eastAsia="be-BY"/>
        </w:rPr>
        <w:t>В</w:t>
      </w:r>
      <w:r w:rsidR="000B1D0F">
        <w:rPr>
          <w:color w:val="000000"/>
          <w:sz w:val="28"/>
          <w:szCs w:val="28"/>
          <w:lang w:val="be-BY" w:eastAsia="be-BY"/>
        </w:rPr>
        <w:t>ыбрать</w:t>
      </w:r>
      <w:r w:rsidR="00496488" w:rsidRPr="00891FA8">
        <w:rPr>
          <w:color w:val="000000"/>
          <w:sz w:val="28"/>
          <w:szCs w:val="28"/>
          <w:lang w:val="be-BY" w:eastAsia="be-BY"/>
        </w:rPr>
        <w:t>"</w:t>
      </w:r>
      <w:r w:rsidR="000B1D0F">
        <w:rPr>
          <w:color w:val="000000"/>
          <w:sz w:val="28"/>
          <w:szCs w:val="28"/>
          <w:lang w:val="be-BY" w:eastAsia="be-BY"/>
        </w:rPr>
        <w:t xml:space="preserve"> открывает</w:t>
      </w:r>
      <w:r>
        <w:rPr>
          <w:color w:val="000000"/>
          <w:sz w:val="28"/>
          <w:szCs w:val="28"/>
          <w:lang w:val="be-BY" w:eastAsia="be-BY"/>
        </w:rPr>
        <w:t>ся</w:t>
      </w:r>
      <w:r w:rsidR="000B1D0F">
        <w:rPr>
          <w:color w:val="000000"/>
          <w:sz w:val="28"/>
          <w:szCs w:val="28"/>
          <w:lang w:val="be-BY" w:eastAsia="be-BY"/>
        </w:rPr>
        <w:t xml:space="preserve"> диалоговое окно, в котором следует выбрать нужны</w:t>
      </w:r>
      <w:r w:rsidR="00AD038E">
        <w:rPr>
          <w:color w:val="000000"/>
          <w:sz w:val="28"/>
          <w:szCs w:val="28"/>
          <w:lang w:val="be-BY" w:eastAsia="be-BY"/>
        </w:rPr>
        <w:t>е</w:t>
      </w:r>
      <w:r w:rsidR="000B1D0F">
        <w:rPr>
          <w:color w:val="000000"/>
          <w:sz w:val="28"/>
          <w:szCs w:val="28"/>
          <w:lang w:val="be-BY" w:eastAsia="be-BY"/>
        </w:rPr>
        <w:t xml:space="preserve"> аудиофайл</w:t>
      </w:r>
      <w:r w:rsidR="00AD038E">
        <w:rPr>
          <w:color w:val="000000"/>
          <w:sz w:val="28"/>
          <w:szCs w:val="28"/>
          <w:lang w:val="be-BY" w:eastAsia="be-BY"/>
        </w:rPr>
        <w:t>ы</w:t>
      </w:r>
      <w:r w:rsidR="000B1D0F">
        <w:rPr>
          <w:color w:val="000000"/>
          <w:sz w:val="28"/>
          <w:szCs w:val="28"/>
          <w:lang w:val="be-BY" w:eastAsia="be-BY"/>
        </w:rPr>
        <w:t xml:space="preserve">. После этого напротив </w:t>
      </w:r>
      <w:r w:rsidR="00F51016">
        <w:rPr>
          <w:color w:val="000000"/>
          <w:sz w:val="28"/>
          <w:szCs w:val="28"/>
          <w:lang w:val="be-BY" w:eastAsia="be-BY"/>
        </w:rPr>
        <w:t xml:space="preserve">выделенного </w:t>
      </w:r>
      <w:r w:rsidR="000B1D0F">
        <w:rPr>
          <w:color w:val="000000"/>
          <w:sz w:val="28"/>
          <w:szCs w:val="28"/>
          <w:lang w:val="be-BY" w:eastAsia="be-BY"/>
        </w:rPr>
        <w:t>номера файла в таблице появится путь к выбранному файлу.</w:t>
      </w:r>
      <w:r w:rsidR="00496488">
        <w:rPr>
          <w:color w:val="000000"/>
          <w:sz w:val="28"/>
          <w:szCs w:val="28"/>
          <w:lang w:val="be-BY" w:eastAsia="be-BY"/>
        </w:rPr>
        <w:t xml:space="preserve"> </w:t>
      </w:r>
      <w:r w:rsidR="00F30724">
        <w:rPr>
          <w:color w:val="000000"/>
          <w:sz w:val="28"/>
          <w:szCs w:val="28"/>
          <w:lang w:val="be-BY" w:eastAsia="be-BY"/>
        </w:rPr>
        <w:t>Нажатием к</w:t>
      </w:r>
      <w:r w:rsidR="00496488">
        <w:rPr>
          <w:color w:val="000000"/>
          <w:sz w:val="28"/>
          <w:szCs w:val="28"/>
          <w:lang w:val="be-BY" w:eastAsia="be-BY"/>
        </w:rPr>
        <w:t>нопк</w:t>
      </w:r>
      <w:r w:rsidR="00F30724">
        <w:rPr>
          <w:color w:val="000000"/>
          <w:sz w:val="28"/>
          <w:szCs w:val="28"/>
          <w:lang w:val="be-BY" w:eastAsia="be-BY"/>
        </w:rPr>
        <w:t>и</w:t>
      </w:r>
      <w:r w:rsidR="00496488">
        <w:rPr>
          <w:color w:val="000000"/>
          <w:sz w:val="28"/>
          <w:szCs w:val="28"/>
          <w:lang w:val="be-BY" w:eastAsia="be-BY"/>
        </w:rPr>
        <w:t xml:space="preserve"> </w:t>
      </w:r>
      <w:r w:rsidR="007C512E" w:rsidRPr="00891FA8">
        <w:rPr>
          <w:color w:val="000000"/>
          <w:sz w:val="28"/>
          <w:szCs w:val="28"/>
          <w:lang w:val="be-BY" w:eastAsia="be-BY"/>
        </w:rPr>
        <w:t>"</w:t>
      </w:r>
      <w:r w:rsidR="00496488">
        <w:rPr>
          <w:color w:val="000000"/>
          <w:sz w:val="28"/>
          <w:szCs w:val="28"/>
          <w:lang w:val="be-BY" w:eastAsia="be-BY"/>
        </w:rPr>
        <w:t>Записать</w:t>
      </w:r>
      <w:r w:rsidR="007C512E" w:rsidRPr="00891FA8">
        <w:rPr>
          <w:color w:val="000000"/>
          <w:sz w:val="28"/>
          <w:szCs w:val="28"/>
          <w:lang w:val="be-BY" w:eastAsia="be-BY"/>
        </w:rPr>
        <w:t>"</w:t>
      </w:r>
      <w:r w:rsidR="007C512E" w:rsidRPr="009E4498">
        <w:rPr>
          <w:color w:val="000000"/>
          <w:sz w:val="28"/>
          <w:szCs w:val="28"/>
          <w:lang w:eastAsia="be-BY"/>
        </w:rPr>
        <w:t xml:space="preserve"> </w:t>
      </w:r>
      <w:r w:rsidR="007C512E">
        <w:rPr>
          <w:color w:val="000000"/>
          <w:sz w:val="28"/>
          <w:szCs w:val="28"/>
          <w:lang w:eastAsia="be-BY"/>
        </w:rPr>
        <w:t>все</w:t>
      </w:r>
      <w:r w:rsidR="009E4498">
        <w:rPr>
          <w:color w:val="000000"/>
          <w:sz w:val="28"/>
          <w:szCs w:val="28"/>
          <w:lang w:eastAsia="be-BY"/>
        </w:rPr>
        <w:t xml:space="preserve"> выбранные файлы в </w:t>
      </w:r>
      <w:r w:rsidR="00F30724">
        <w:rPr>
          <w:color w:val="000000"/>
          <w:sz w:val="28"/>
          <w:szCs w:val="28"/>
          <w:lang w:eastAsia="be-BY"/>
        </w:rPr>
        <w:t xml:space="preserve">запишутся в память </w:t>
      </w:r>
      <w:r w:rsidR="009E4498">
        <w:rPr>
          <w:color w:val="000000"/>
          <w:sz w:val="28"/>
          <w:szCs w:val="28"/>
          <w:lang w:eastAsia="be-BY"/>
        </w:rPr>
        <w:t>УВС-М.</w:t>
      </w:r>
    </w:p>
    <w:p w14:paraId="0FD5DC5E" w14:textId="6216BC08" w:rsidR="006A3101" w:rsidRDefault="006A3101" w:rsidP="006A3101">
      <w:pPr>
        <w:spacing w:before="240" w:after="240" w:line="360" w:lineRule="auto"/>
        <w:ind w:firstLine="851"/>
        <w:contextualSpacing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Кнопка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>Запретить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 xml:space="preserve"> исключает аудиофал из списка записываемых в УВС-М не удаляя выбранный путь напротив файла. Кнопка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>Запретить все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 xml:space="preserve"> исключает все аудиофалы из списка записываемых в УВС-М не удаляя выбранный путь напротив файлов. </w:t>
      </w:r>
    </w:p>
    <w:p w14:paraId="1382D9DF" w14:textId="3518806B" w:rsidR="006A3101" w:rsidRPr="007C512E" w:rsidRDefault="00F045D1" w:rsidP="00311E0B">
      <w:pPr>
        <w:spacing w:before="240" w:after="240" w:line="360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Кнопка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>Разрешить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 xml:space="preserve"> включает исключенный ранее аудиофа</w:t>
      </w:r>
      <w:r w:rsidR="004C029A">
        <w:rPr>
          <w:color w:val="000000"/>
          <w:sz w:val="28"/>
          <w:szCs w:val="28"/>
          <w:lang w:val="be-BY" w:eastAsia="be-BY"/>
        </w:rPr>
        <w:t>й</w:t>
      </w:r>
      <w:r>
        <w:rPr>
          <w:color w:val="000000"/>
          <w:sz w:val="28"/>
          <w:szCs w:val="28"/>
          <w:lang w:val="be-BY" w:eastAsia="be-BY"/>
        </w:rPr>
        <w:t xml:space="preserve">л в список записываемых в УВС-М. Кнопка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>Разрешить все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val="be-BY" w:eastAsia="be-BY"/>
        </w:rPr>
        <w:t xml:space="preserve"> включает все аудиофалы в список записываемых в УВС-М. </w:t>
      </w:r>
    </w:p>
    <w:p w14:paraId="1A6B6BD2" w14:textId="64426B1F" w:rsidR="00D5227C" w:rsidRDefault="00D5227C" w:rsidP="00D5227C">
      <w:pPr>
        <w:spacing w:before="240" w:after="240" w:line="276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3.</w:t>
      </w:r>
      <w:r w:rsidR="0021191D">
        <w:rPr>
          <w:color w:val="000000"/>
          <w:sz w:val="28"/>
          <w:szCs w:val="28"/>
          <w:lang w:val="be-BY" w:eastAsia="be-BY"/>
        </w:rPr>
        <w:t>10</w:t>
      </w:r>
      <w:r w:rsidRPr="00891FA8">
        <w:rPr>
          <w:color w:val="000000"/>
          <w:sz w:val="28"/>
          <w:szCs w:val="28"/>
          <w:lang w:val="be-BY" w:eastAsia="be-BY"/>
        </w:rPr>
        <w:t xml:space="preserve"> </w:t>
      </w:r>
      <w:r w:rsidRPr="00891FA8">
        <w:rPr>
          <w:rStyle w:val="apple-converted-space"/>
          <w:color w:val="000000"/>
          <w:sz w:val="28"/>
          <w:szCs w:val="28"/>
        </w:rPr>
        <w:t xml:space="preserve">Вкладка </w:t>
      </w:r>
      <w:r w:rsidRPr="00891FA8">
        <w:rPr>
          <w:color w:val="000000"/>
          <w:sz w:val="28"/>
          <w:szCs w:val="28"/>
          <w:lang w:val="be-BY" w:eastAsia="be-BY"/>
        </w:rPr>
        <w:t>"</w:t>
      </w:r>
      <w:r>
        <w:rPr>
          <w:color w:val="000000"/>
          <w:sz w:val="28"/>
          <w:szCs w:val="28"/>
          <w:lang w:eastAsia="be-BY"/>
        </w:rPr>
        <w:t>Мониторинг</w:t>
      </w:r>
      <w:r w:rsidRPr="00891FA8">
        <w:rPr>
          <w:color w:val="000000"/>
          <w:sz w:val="28"/>
          <w:szCs w:val="28"/>
          <w:lang w:val="be-BY" w:eastAsia="be-BY"/>
        </w:rPr>
        <w:t>"</w:t>
      </w:r>
    </w:p>
    <w:p w14:paraId="49656948" w14:textId="631467D7" w:rsidR="00035C1B" w:rsidRPr="00035C1B" w:rsidRDefault="00035C1B" w:rsidP="00035C1B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</w:t>
      </w:r>
      <w:r w:rsidR="0021191D">
        <w:rPr>
          <w:sz w:val="28"/>
          <w:szCs w:val="28"/>
          <w:lang w:val="be-BY"/>
        </w:rPr>
        <w:t>10</w:t>
      </w:r>
      <w:r>
        <w:rPr>
          <w:sz w:val="28"/>
          <w:szCs w:val="28"/>
          <w:lang w:val="be-BY"/>
        </w:rPr>
        <w:t xml:space="preserve">.1 </w:t>
      </w:r>
      <w:r w:rsidRPr="00891FA8">
        <w:rPr>
          <w:sz w:val="28"/>
          <w:szCs w:val="28"/>
          <w:lang w:val="be-BY"/>
        </w:rPr>
        <w:t>Для записи</w:t>
      </w:r>
      <w:r>
        <w:rPr>
          <w:sz w:val="28"/>
          <w:szCs w:val="28"/>
          <w:lang w:val="be-BY"/>
        </w:rPr>
        <w:t xml:space="preserve"> в УВС-М</w:t>
      </w:r>
      <w:r w:rsidRPr="00891FA8">
        <w:rPr>
          <w:sz w:val="28"/>
          <w:szCs w:val="28"/>
          <w:lang w:val="be-BY"/>
        </w:rPr>
        <w:t xml:space="preserve"> и чтения параметров </w:t>
      </w:r>
      <w:r>
        <w:rPr>
          <w:sz w:val="28"/>
          <w:szCs w:val="28"/>
          <w:lang w:val="be-BY"/>
        </w:rPr>
        <w:t xml:space="preserve">мониторинга </w:t>
      </w:r>
      <w:r w:rsidRPr="00891FA8">
        <w:rPr>
          <w:sz w:val="28"/>
          <w:szCs w:val="28"/>
          <w:lang w:val="be-BY"/>
        </w:rPr>
        <w:t>необходимо перейти на вкладку "</w:t>
      </w:r>
      <w:r w:rsidR="00E72C70">
        <w:rPr>
          <w:sz w:val="28"/>
          <w:szCs w:val="28"/>
          <w:lang w:val="be-BY"/>
        </w:rPr>
        <w:t>Мониторинг</w:t>
      </w:r>
      <w:r w:rsidRPr="00891FA8">
        <w:rPr>
          <w:sz w:val="28"/>
          <w:szCs w:val="28"/>
          <w:lang w:val="be-BY"/>
        </w:rPr>
        <w:t>" (рис.</w:t>
      </w:r>
      <w:r>
        <w:rPr>
          <w:sz w:val="28"/>
          <w:szCs w:val="28"/>
          <w:lang w:val="be-BY"/>
        </w:rPr>
        <w:t xml:space="preserve"> 1</w:t>
      </w:r>
      <w:r w:rsidR="003F652C">
        <w:rPr>
          <w:sz w:val="28"/>
          <w:szCs w:val="28"/>
          <w:lang w:val="be-BY"/>
        </w:rPr>
        <w:t>5</w:t>
      </w:r>
      <w:r w:rsidRPr="00891FA8">
        <w:rPr>
          <w:sz w:val="28"/>
          <w:szCs w:val="28"/>
          <w:lang w:val="be-BY"/>
        </w:rPr>
        <w:t>).</w:t>
      </w:r>
    </w:p>
    <w:p w14:paraId="499330B7" w14:textId="69BB8E7A" w:rsidR="00D5227C" w:rsidRDefault="0057204E" w:rsidP="002E1181">
      <w:pPr>
        <w:spacing w:line="276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noProof/>
        </w:rPr>
        <w:lastRenderedPageBreak/>
        <w:drawing>
          <wp:inline distT="0" distB="0" distL="0" distR="0" wp14:anchorId="5B55DCCC" wp14:editId="61E727F9">
            <wp:extent cx="4457700" cy="338348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7695" cy="33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E7CF" w14:textId="5EF8048A" w:rsidR="002E1181" w:rsidRDefault="001A776D" w:rsidP="001C6FB5">
      <w:pPr>
        <w:spacing w:before="240" w:after="240" w:line="276" w:lineRule="auto"/>
        <w:jc w:val="center"/>
        <w:rPr>
          <w:color w:val="000000"/>
          <w:sz w:val="28"/>
          <w:szCs w:val="28"/>
          <w:lang w:val="be-BY" w:eastAsia="be-BY"/>
        </w:rPr>
      </w:pPr>
      <w:r>
        <w:rPr>
          <w:sz w:val="28"/>
          <w:szCs w:val="28"/>
          <w:lang w:val="be-BY"/>
        </w:rPr>
        <w:t>Рисунок 1</w:t>
      </w:r>
      <w:r w:rsidR="003F652C">
        <w:rPr>
          <w:sz w:val="28"/>
          <w:szCs w:val="28"/>
          <w:lang w:val="be-BY"/>
        </w:rPr>
        <w:t>5</w:t>
      </w:r>
    </w:p>
    <w:p w14:paraId="13CDE4BB" w14:textId="544A82E1" w:rsidR="00A72ED0" w:rsidRDefault="00A72ED0" w:rsidP="00A72ED0">
      <w:pPr>
        <w:spacing w:before="60" w:after="60"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 w:rsidRPr="001E0366">
        <w:rPr>
          <w:color w:val="000000"/>
          <w:sz w:val="28"/>
          <w:szCs w:val="28"/>
          <w:lang w:val="be-BY" w:eastAsia="be-BY"/>
        </w:rPr>
        <w:t xml:space="preserve">Для изменения значения параметра </w:t>
      </w:r>
      <w:r>
        <w:rPr>
          <w:color w:val="000000"/>
          <w:sz w:val="28"/>
          <w:szCs w:val="28"/>
          <w:lang w:val="be-BY" w:eastAsia="be-BY"/>
        </w:rPr>
        <w:t>из</w:t>
      </w:r>
      <w:r w:rsidRPr="001E0366">
        <w:rPr>
          <w:color w:val="000000"/>
          <w:sz w:val="28"/>
          <w:szCs w:val="28"/>
          <w:lang w:val="be-BY" w:eastAsia="be-BY"/>
        </w:rPr>
        <w:t xml:space="preserve"> списк</w:t>
      </w:r>
      <w:r>
        <w:rPr>
          <w:color w:val="000000"/>
          <w:sz w:val="28"/>
          <w:szCs w:val="28"/>
          <w:lang w:val="be-BY" w:eastAsia="be-BY"/>
        </w:rPr>
        <w:t>а</w:t>
      </w:r>
      <w:r w:rsidRPr="001E0366">
        <w:rPr>
          <w:color w:val="000000"/>
          <w:sz w:val="28"/>
          <w:szCs w:val="28"/>
          <w:lang w:val="be-BY" w:eastAsia="be-BY"/>
        </w:rPr>
        <w:t xml:space="preserve"> следует ввести его новое значение во второй колонке напротив его названия. </w:t>
      </w:r>
      <w:r w:rsidR="00EC7085">
        <w:rPr>
          <w:color w:val="000000"/>
          <w:sz w:val="28"/>
          <w:szCs w:val="28"/>
          <w:lang w:val="be-BY" w:eastAsia="be-BY"/>
        </w:rPr>
        <w:t>Описание выбранного параметра находится в текстовом поле под списком.</w:t>
      </w:r>
    </w:p>
    <w:p w14:paraId="7B8EE285" w14:textId="77777777" w:rsidR="00897E24" w:rsidRDefault="0049082B" w:rsidP="00A72ED0">
      <w:pPr>
        <w:spacing w:before="60" w:after="60" w:line="360" w:lineRule="auto"/>
        <w:ind w:firstLine="851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>Для настройки мониторинга следует указать</w:t>
      </w:r>
      <w:r w:rsidR="00897E24">
        <w:rPr>
          <w:color w:val="000000"/>
          <w:sz w:val="28"/>
          <w:szCs w:val="28"/>
          <w:lang w:val="be-BY" w:eastAsia="be-BY"/>
        </w:rPr>
        <w:t>:</w:t>
      </w:r>
    </w:p>
    <w:p w14:paraId="37FF7204" w14:textId="6E4BCFC8" w:rsidR="00897E24" w:rsidRPr="00897E24" w:rsidRDefault="0049082B" w:rsidP="00897E24">
      <w:pPr>
        <w:numPr>
          <w:ilvl w:val="0"/>
          <w:numId w:val="49"/>
        </w:numPr>
        <w:spacing w:before="60" w:after="60" w:line="360" w:lineRule="auto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 </w:t>
      </w:r>
      <w:r w:rsidR="00FD2B66" w:rsidRPr="0049082B">
        <w:rPr>
          <w:color w:val="000000"/>
          <w:sz w:val="28"/>
          <w:szCs w:val="28"/>
          <w:lang w:val="be-BY" w:eastAsia="be-BY"/>
        </w:rPr>
        <w:t>GPRS_</w:t>
      </w:r>
      <w:r w:rsidR="00FD2B66">
        <w:rPr>
          <w:color w:val="000000"/>
          <w:sz w:val="28"/>
          <w:szCs w:val="28"/>
          <w:lang w:val="en-US" w:eastAsia="be-BY"/>
        </w:rPr>
        <w:t>APN</w:t>
      </w:r>
      <w:r w:rsidR="00FD2B66" w:rsidRPr="00FD2B66">
        <w:rPr>
          <w:color w:val="000000"/>
          <w:sz w:val="28"/>
          <w:szCs w:val="28"/>
          <w:lang w:eastAsia="be-BY"/>
        </w:rPr>
        <w:t xml:space="preserve">, </w:t>
      </w:r>
      <w:r w:rsidRPr="0049082B">
        <w:rPr>
          <w:color w:val="000000"/>
          <w:sz w:val="28"/>
          <w:szCs w:val="28"/>
          <w:lang w:val="be-BY" w:eastAsia="be-BY"/>
        </w:rPr>
        <w:t>GPRS_USER</w:t>
      </w:r>
      <w:r>
        <w:rPr>
          <w:color w:val="000000"/>
          <w:sz w:val="28"/>
          <w:szCs w:val="28"/>
          <w:lang w:val="be-BY" w:eastAsia="be-BY"/>
        </w:rPr>
        <w:t xml:space="preserve"> и </w:t>
      </w:r>
      <w:r w:rsidRPr="0049082B">
        <w:rPr>
          <w:color w:val="000000"/>
          <w:sz w:val="28"/>
          <w:szCs w:val="28"/>
          <w:lang w:val="be-BY" w:eastAsia="be-BY"/>
        </w:rPr>
        <w:t>GPRS_PASS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897E24">
        <w:rPr>
          <w:color w:val="000000"/>
          <w:sz w:val="28"/>
          <w:szCs w:val="28"/>
          <w:lang w:val="be-BY" w:eastAsia="be-BY"/>
        </w:rPr>
        <w:t>(</w:t>
      </w:r>
      <w:r w:rsidR="00FD2B66">
        <w:rPr>
          <w:color w:val="000000"/>
          <w:sz w:val="28"/>
          <w:szCs w:val="28"/>
          <w:lang w:eastAsia="be-BY"/>
        </w:rPr>
        <w:t xml:space="preserve">точка доступа, </w:t>
      </w:r>
      <w:r w:rsidR="00897E24">
        <w:rPr>
          <w:color w:val="000000"/>
          <w:sz w:val="28"/>
          <w:szCs w:val="28"/>
          <w:lang w:val="be-BY" w:eastAsia="be-BY"/>
        </w:rPr>
        <w:t xml:space="preserve">имя и пароль пользователя </w:t>
      </w:r>
      <w:r>
        <w:rPr>
          <w:color w:val="000000"/>
          <w:sz w:val="28"/>
          <w:szCs w:val="28"/>
          <w:lang w:val="be-BY" w:eastAsia="be-BY"/>
        </w:rPr>
        <w:t>оператора сотовой связи</w:t>
      </w:r>
      <w:r w:rsidR="00897E24">
        <w:rPr>
          <w:color w:val="000000"/>
          <w:sz w:val="28"/>
          <w:szCs w:val="28"/>
          <w:lang w:val="be-BY" w:eastAsia="be-BY"/>
        </w:rPr>
        <w:t>);</w:t>
      </w:r>
    </w:p>
    <w:p w14:paraId="6774A531" w14:textId="77777777" w:rsidR="00897E24" w:rsidRDefault="0049082B" w:rsidP="00897E24">
      <w:pPr>
        <w:numPr>
          <w:ilvl w:val="0"/>
          <w:numId w:val="49"/>
        </w:numPr>
        <w:spacing w:before="60" w:after="60" w:line="360" w:lineRule="auto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 </w:t>
      </w:r>
      <w:r>
        <w:rPr>
          <w:color w:val="000000"/>
          <w:sz w:val="28"/>
          <w:szCs w:val="28"/>
          <w:lang w:val="en-US" w:eastAsia="be-BY"/>
        </w:rPr>
        <w:t>SERVER</w:t>
      </w:r>
      <w:r w:rsidRPr="0049082B">
        <w:rPr>
          <w:color w:val="000000"/>
          <w:sz w:val="28"/>
          <w:szCs w:val="28"/>
          <w:lang w:eastAsia="be-BY"/>
        </w:rPr>
        <w:t>_</w:t>
      </w:r>
      <w:r>
        <w:rPr>
          <w:color w:val="000000"/>
          <w:sz w:val="28"/>
          <w:szCs w:val="28"/>
          <w:lang w:val="en-US" w:eastAsia="be-BY"/>
        </w:rPr>
        <w:t>ADDRESS</w:t>
      </w:r>
      <w:r w:rsidRPr="0049082B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>–</w:t>
      </w:r>
      <w:r w:rsidRPr="0049082B">
        <w:rPr>
          <w:color w:val="000000"/>
          <w:sz w:val="28"/>
          <w:szCs w:val="28"/>
          <w:lang w:eastAsia="be-BY"/>
        </w:rPr>
        <w:t xml:space="preserve"> </w:t>
      </w:r>
      <w:r w:rsidR="00897E24">
        <w:rPr>
          <w:color w:val="000000"/>
          <w:sz w:val="28"/>
          <w:szCs w:val="28"/>
          <w:lang w:val="en-US" w:eastAsia="be-BY"/>
        </w:rPr>
        <w:t>IP</w:t>
      </w:r>
      <w:r w:rsidR="00897E24" w:rsidRPr="00897E24">
        <w:rPr>
          <w:color w:val="000000"/>
          <w:sz w:val="28"/>
          <w:szCs w:val="28"/>
          <w:lang w:eastAsia="be-BY"/>
        </w:rPr>
        <w:t>-</w:t>
      </w:r>
      <w:r>
        <w:rPr>
          <w:color w:val="000000"/>
          <w:sz w:val="28"/>
          <w:szCs w:val="28"/>
          <w:lang w:eastAsia="be-BY"/>
        </w:rPr>
        <w:t>адрес и порт сервера</w:t>
      </w:r>
      <w:r w:rsidR="00897E24">
        <w:rPr>
          <w:color w:val="000000"/>
          <w:sz w:val="28"/>
          <w:szCs w:val="28"/>
          <w:lang w:eastAsia="be-BY"/>
        </w:rPr>
        <w:t>, на который будет передаваться информация,</w:t>
      </w:r>
      <w:r>
        <w:rPr>
          <w:color w:val="000000"/>
          <w:sz w:val="28"/>
          <w:szCs w:val="28"/>
          <w:lang w:eastAsia="be-BY"/>
        </w:rPr>
        <w:t xml:space="preserve"> разделенные двоеточием</w:t>
      </w:r>
      <w:r w:rsidR="00897E24">
        <w:rPr>
          <w:color w:val="000000"/>
          <w:sz w:val="28"/>
          <w:szCs w:val="28"/>
          <w:lang w:eastAsia="be-BY"/>
        </w:rPr>
        <w:t>;</w:t>
      </w:r>
    </w:p>
    <w:p w14:paraId="4DDD00FA" w14:textId="75F4D1DE" w:rsidR="00897E24" w:rsidRPr="00553A6C" w:rsidRDefault="0049082B" w:rsidP="00897E24">
      <w:pPr>
        <w:numPr>
          <w:ilvl w:val="0"/>
          <w:numId w:val="49"/>
        </w:numPr>
        <w:spacing w:before="60" w:after="60" w:line="360" w:lineRule="auto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en-US" w:eastAsia="be-BY"/>
        </w:rPr>
        <w:t>UNIT</w:t>
      </w:r>
      <w:r w:rsidRPr="00553A6C">
        <w:rPr>
          <w:color w:val="000000"/>
          <w:sz w:val="28"/>
          <w:szCs w:val="28"/>
          <w:lang w:eastAsia="be-BY"/>
        </w:rPr>
        <w:t>_</w:t>
      </w:r>
      <w:r>
        <w:rPr>
          <w:color w:val="000000"/>
          <w:sz w:val="28"/>
          <w:szCs w:val="28"/>
          <w:lang w:val="en-US" w:eastAsia="be-BY"/>
        </w:rPr>
        <w:t>GNSS</w:t>
      </w:r>
      <w:r w:rsidRPr="00553A6C">
        <w:rPr>
          <w:color w:val="000000"/>
          <w:sz w:val="28"/>
          <w:szCs w:val="28"/>
          <w:lang w:eastAsia="be-BY"/>
        </w:rPr>
        <w:t>_</w:t>
      </w:r>
      <w:r>
        <w:rPr>
          <w:color w:val="000000"/>
          <w:sz w:val="28"/>
          <w:szCs w:val="28"/>
          <w:lang w:val="en-US" w:eastAsia="be-BY"/>
        </w:rPr>
        <w:t>ID</w:t>
      </w:r>
      <w:r w:rsidRPr="00553A6C">
        <w:rPr>
          <w:color w:val="000000"/>
          <w:sz w:val="28"/>
          <w:szCs w:val="28"/>
          <w:lang w:eastAsia="be-BY"/>
        </w:rPr>
        <w:t xml:space="preserve"> – </w:t>
      </w:r>
      <w:r>
        <w:rPr>
          <w:color w:val="000000"/>
          <w:sz w:val="28"/>
          <w:szCs w:val="28"/>
          <w:lang w:val="en-US" w:eastAsia="be-BY"/>
        </w:rPr>
        <w:t>id</w:t>
      </w:r>
      <w:r w:rsidRPr="00553A6C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>УВС</w:t>
      </w:r>
      <w:r w:rsidRPr="00553A6C">
        <w:rPr>
          <w:color w:val="000000"/>
          <w:sz w:val="28"/>
          <w:szCs w:val="28"/>
          <w:lang w:eastAsia="be-BY"/>
        </w:rPr>
        <w:t>-</w:t>
      </w:r>
      <w:r>
        <w:rPr>
          <w:color w:val="000000"/>
          <w:sz w:val="28"/>
          <w:szCs w:val="28"/>
          <w:lang w:eastAsia="be-BY"/>
        </w:rPr>
        <w:t>М</w:t>
      </w:r>
      <w:r w:rsidR="00553A6C">
        <w:rPr>
          <w:color w:val="000000"/>
          <w:sz w:val="28"/>
          <w:szCs w:val="28"/>
          <w:lang w:eastAsia="be-BY"/>
        </w:rPr>
        <w:t xml:space="preserve"> (сообщает оператор центра мониторинга)</w:t>
      </w:r>
      <w:r w:rsidR="00897E24" w:rsidRPr="00553A6C">
        <w:rPr>
          <w:color w:val="000000"/>
          <w:sz w:val="28"/>
          <w:szCs w:val="28"/>
          <w:lang w:eastAsia="be-BY"/>
        </w:rPr>
        <w:t>;</w:t>
      </w:r>
    </w:p>
    <w:p w14:paraId="6D952C88" w14:textId="47E916B8" w:rsidR="00553A6C" w:rsidRDefault="004A060E" w:rsidP="00897E24">
      <w:pPr>
        <w:numPr>
          <w:ilvl w:val="0"/>
          <w:numId w:val="49"/>
        </w:numPr>
        <w:spacing w:before="60" w:after="60" w:line="360" w:lineRule="auto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en-US" w:eastAsia="be-BY"/>
        </w:rPr>
        <w:t>CAN</w:t>
      </w:r>
      <w:r w:rsidRPr="004A060E">
        <w:rPr>
          <w:color w:val="000000"/>
          <w:sz w:val="28"/>
          <w:szCs w:val="28"/>
          <w:lang w:eastAsia="be-BY"/>
        </w:rPr>
        <w:t>_</w:t>
      </w:r>
      <w:r>
        <w:rPr>
          <w:color w:val="000000"/>
          <w:sz w:val="28"/>
          <w:szCs w:val="28"/>
          <w:lang w:val="en-US" w:eastAsia="be-BY"/>
        </w:rPr>
        <w:t>ON</w:t>
      </w:r>
      <w:r w:rsidR="00894CCC">
        <w:rPr>
          <w:color w:val="000000"/>
          <w:sz w:val="28"/>
          <w:szCs w:val="28"/>
          <w:lang w:eastAsia="be-BY"/>
        </w:rPr>
        <w:t xml:space="preserve">, </w:t>
      </w:r>
      <w:r w:rsidR="00393544">
        <w:rPr>
          <w:color w:val="000000"/>
          <w:sz w:val="28"/>
          <w:szCs w:val="28"/>
          <w:lang w:val="en-US" w:eastAsia="be-BY"/>
        </w:rPr>
        <w:t>TS</w:t>
      </w:r>
      <w:r w:rsidR="00393544" w:rsidRPr="004A060E">
        <w:rPr>
          <w:color w:val="000000"/>
          <w:sz w:val="28"/>
          <w:szCs w:val="28"/>
          <w:lang w:eastAsia="be-BY"/>
        </w:rPr>
        <w:t>_</w:t>
      </w:r>
      <w:r w:rsidR="00393544">
        <w:rPr>
          <w:color w:val="000000"/>
          <w:sz w:val="28"/>
          <w:szCs w:val="28"/>
          <w:lang w:val="en-US" w:eastAsia="be-BY"/>
        </w:rPr>
        <w:t>ERR</w:t>
      </w:r>
      <w:r w:rsidR="00393544" w:rsidRPr="004A060E">
        <w:rPr>
          <w:color w:val="000000"/>
          <w:sz w:val="28"/>
          <w:szCs w:val="28"/>
          <w:lang w:eastAsia="be-BY"/>
        </w:rPr>
        <w:t>_</w:t>
      </w:r>
      <w:r w:rsidR="00393544">
        <w:rPr>
          <w:color w:val="000000"/>
          <w:sz w:val="28"/>
          <w:szCs w:val="28"/>
          <w:lang w:val="en-US" w:eastAsia="be-BY"/>
        </w:rPr>
        <w:t>ON</w:t>
      </w:r>
      <w:r w:rsidRPr="004A060E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>–</w:t>
      </w:r>
      <w:r w:rsidRPr="0049082B">
        <w:rPr>
          <w:color w:val="000000"/>
          <w:sz w:val="28"/>
          <w:szCs w:val="28"/>
          <w:lang w:eastAsia="be-BY"/>
        </w:rPr>
        <w:t xml:space="preserve"> </w:t>
      </w:r>
      <w:r>
        <w:rPr>
          <w:color w:val="000000"/>
          <w:sz w:val="28"/>
          <w:szCs w:val="28"/>
          <w:lang w:eastAsia="be-BY"/>
        </w:rPr>
        <w:t>включа</w:t>
      </w:r>
      <w:r w:rsidR="00393544">
        <w:rPr>
          <w:color w:val="000000"/>
          <w:sz w:val="28"/>
          <w:szCs w:val="28"/>
          <w:lang w:eastAsia="be-BY"/>
        </w:rPr>
        <w:t>ю</w:t>
      </w:r>
      <w:r>
        <w:rPr>
          <w:color w:val="000000"/>
          <w:sz w:val="28"/>
          <w:szCs w:val="28"/>
          <w:lang w:eastAsia="be-BY"/>
        </w:rPr>
        <w:t xml:space="preserve">т </w:t>
      </w:r>
      <w:r w:rsidR="00553A6C">
        <w:rPr>
          <w:color w:val="000000"/>
          <w:sz w:val="28"/>
          <w:szCs w:val="28"/>
          <w:lang w:eastAsia="be-BY"/>
        </w:rPr>
        <w:t xml:space="preserve">отправку диагностических </w:t>
      </w:r>
      <w:r>
        <w:rPr>
          <w:color w:val="000000"/>
          <w:sz w:val="28"/>
          <w:szCs w:val="28"/>
          <w:lang w:eastAsia="be-BY"/>
        </w:rPr>
        <w:t xml:space="preserve">данных из шины </w:t>
      </w:r>
      <w:r>
        <w:rPr>
          <w:color w:val="000000"/>
          <w:sz w:val="28"/>
          <w:szCs w:val="28"/>
          <w:lang w:val="en-US" w:eastAsia="be-BY"/>
        </w:rPr>
        <w:t>CAN</w:t>
      </w:r>
      <w:r w:rsidR="00393544">
        <w:rPr>
          <w:color w:val="000000"/>
          <w:sz w:val="28"/>
          <w:szCs w:val="28"/>
          <w:lang w:eastAsia="be-BY"/>
        </w:rPr>
        <w:t xml:space="preserve"> ТС на сервер мониторинга</w:t>
      </w:r>
      <w:r w:rsidR="00553A6C">
        <w:rPr>
          <w:color w:val="000000"/>
          <w:sz w:val="28"/>
          <w:szCs w:val="28"/>
          <w:lang w:eastAsia="be-BY"/>
        </w:rPr>
        <w:t>;</w:t>
      </w:r>
    </w:p>
    <w:p w14:paraId="71042D16" w14:textId="0EDA41AA" w:rsidR="0049082B" w:rsidRPr="00B10326" w:rsidRDefault="004A060E" w:rsidP="00897E24">
      <w:pPr>
        <w:numPr>
          <w:ilvl w:val="0"/>
          <w:numId w:val="49"/>
        </w:numPr>
        <w:spacing w:before="60" w:after="60" w:line="360" w:lineRule="auto"/>
        <w:jc w:val="both"/>
        <w:rPr>
          <w:color w:val="000000"/>
          <w:sz w:val="28"/>
          <w:szCs w:val="28"/>
          <w:lang w:eastAsia="be-BY"/>
        </w:rPr>
      </w:pPr>
      <w:r w:rsidRPr="004A060E">
        <w:rPr>
          <w:color w:val="000000"/>
          <w:sz w:val="28"/>
          <w:szCs w:val="28"/>
          <w:lang w:eastAsia="be-BY"/>
        </w:rPr>
        <w:t xml:space="preserve"> </w:t>
      </w:r>
      <w:r w:rsidR="0082744D" w:rsidRPr="0082744D">
        <w:rPr>
          <w:color w:val="000000"/>
          <w:sz w:val="28"/>
          <w:szCs w:val="28"/>
          <w:lang w:val="en-US" w:eastAsia="be-BY"/>
        </w:rPr>
        <w:t>MIN</w:t>
      </w:r>
      <w:r w:rsidR="0082744D" w:rsidRPr="00B10326">
        <w:rPr>
          <w:color w:val="000000"/>
          <w:sz w:val="28"/>
          <w:szCs w:val="28"/>
          <w:lang w:eastAsia="be-BY"/>
        </w:rPr>
        <w:t>_</w:t>
      </w:r>
      <w:r w:rsidR="0082744D" w:rsidRPr="0082744D">
        <w:rPr>
          <w:color w:val="000000"/>
          <w:sz w:val="28"/>
          <w:szCs w:val="28"/>
          <w:lang w:val="en-US" w:eastAsia="be-BY"/>
        </w:rPr>
        <w:t>INTERVAL</w:t>
      </w:r>
      <w:r w:rsidR="0082744D" w:rsidRPr="00B10326">
        <w:rPr>
          <w:color w:val="000000"/>
          <w:sz w:val="28"/>
          <w:szCs w:val="28"/>
          <w:lang w:eastAsia="be-BY"/>
        </w:rPr>
        <w:t xml:space="preserve">, </w:t>
      </w:r>
      <w:r w:rsidR="0082744D" w:rsidRPr="0082744D">
        <w:rPr>
          <w:color w:val="000000"/>
          <w:sz w:val="28"/>
          <w:szCs w:val="28"/>
          <w:lang w:val="en-US" w:eastAsia="be-BY"/>
        </w:rPr>
        <w:t>MAX</w:t>
      </w:r>
      <w:r w:rsidR="0082744D" w:rsidRPr="00B10326">
        <w:rPr>
          <w:color w:val="000000"/>
          <w:sz w:val="28"/>
          <w:szCs w:val="28"/>
          <w:lang w:eastAsia="be-BY"/>
        </w:rPr>
        <w:t>_</w:t>
      </w:r>
      <w:r w:rsidR="0082744D" w:rsidRPr="0082744D">
        <w:rPr>
          <w:color w:val="000000"/>
          <w:sz w:val="28"/>
          <w:szCs w:val="28"/>
          <w:lang w:val="en-US" w:eastAsia="be-BY"/>
        </w:rPr>
        <w:t>INTERVAL</w:t>
      </w:r>
      <w:r w:rsidR="0082744D" w:rsidRPr="00B10326">
        <w:rPr>
          <w:color w:val="000000"/>
          <w:sz w:val="28"/>
          <w:szCs w:val="28"/>
          <w:lang w:eastAsia="be-BY"/>
        </w:rPr>
        <w:t xml:space="preserve">, </w:t>
      </w:r>
      <w:r w:rsidR="0082744D" w:rsidRPr="0082744D">
        <w:rPr>
          <w:color w:val="000000"/>
          <w:sz w:val="28"/>
          <w:szCs w:val="28"/>
          <w:lang w:val="en-US" w:eastAsia="be-BY"/>
        </w:rPr>
        <w:t>RECCONECT</w:t>
      </w:r>
      <w:r w:rsidR="0082744D" w:rsidRPr="00B10326">
        <w:rPr>
          <w:color w:val="000000"/>
          <w:sz w:val="28"/>
          <w:szCs w:val="28"/>
          <w:lang w:eastAsia="be-BY"/>
        </w:rPr>
        <w:t>_</w:t>
      </w:r>
      <w:r w:rsidR="0082744D" w:rsidRPr="0082744D">
        <w:rPr>
          <w:color w:val="000000"/>
          <w:sz w:val="28"/>
          <w:szCs w:val="28"/>
          <w:lang w:val="en-US" w:eastAsia="be-BY"/>
        </w:rPr>
        <w:t>INTERVAL</w:t>
      </w:r>
      <w:r w:rsidR="0082744D" w:rsidRPr="00B10326">
        <w:rPr>
          <w:color w:val="000000"/>
          <w:sz w:val="28"/>
          <w:szCs w:val="28"/>
          <w:lang w:eastAsia="be-BY"/>
        </w:rPr>
        <w:t xml:space="preserve"> – </w:t>
      </w:r>
      <w:r w:rsidR="0082744D">
        <w:rPr>
          <w:color w:val="000000"/>
          <w:sz w:val="28"/>
          <w:szCs w:val="28"/>
          <w:lang w:eastAsia="be-BY"/>
        </w:rPr>
        <w:t>устанавливаются</w:t>
      </w:r>
      <w:r w:rsidR="0082744D" w:rsidRPr="00B10326">
        <w:rPr>
          <w:color w:val="000000"/>
          <w:sz w:val="28"/>
          <w:szCs w:val="28"/>
          <w:lang w:eastAsia="be-BY"/>
        </w:rPr>
        <w:t xml:space="preserve"> </w:t>
      </w:r>
      <w:r w:rsidR="0082744D">
        <w:rPr>
          <w:color w:val="000000"/>
          <w:sz w:val="28"/>
          <w:szCs w:val="28"/>
          <w:lang w:eastAsia="be-BY"/>
        </w:rPr>
        <w:t>исходя</w:t>
      </w:r>
      <w:r w:rsidR="0082744D" w:rsidRPr="00B10326">
        <w:rPr>
          <w:color w:val="000000"/>
          <w:sz w:val="28"/>
          <w:szCs w:val="28"/>
          <w:lang w:eastAsia="be-BY"/>
        </w:rPr>
        <w:t xml:space="preserve"> </w:t>
      </w:r>
      <w:r w:rsidR="0082744D">
        <w:rPr>
          <w:color w:val="000000"/>
          <w:sz w:val="28"/>
          <w:szCs w:val="28"/>
          <w:lang w:eastAsia="be-BY"/>
        </w:rPr>
        <w:t>из</w:t>
      </w:r>
      <w:r w:rsidR="0082744D" w:rsidRPr="00B10326">
        <w:rPr>
          <w:color w:val="000000"/>
          <w:sz w:val="28"/>
          <w:szCs w:val="28"/>
          <w:lang w:eastAsia="be-BY"/>
        </w:rPr>
        <w:t xml:space="preserve"> </w:t>
      </w:r>
      <w:r w:rsidR="00B10326">
        <w:rPr>
          <w:color w:val="000000"/>
          <w:sz w:val="28"/>
          <w:szCs w:val="28"/>
          <w:lang w:eastAsia="be-BY"/>
        </w:rPr>
        <w:t>нужной</w:t>
      </w:r>
      <w:r w:rsidR="00B10326" w:rsidRPr="00B10326">
        <w:rPr>
          <w:color w:val="000000"/>
          <w:sz w:val="28"/>
          <w:szCs w:val="28"/>
          <w:lang w:eastAsia="be-BY"/>
        </w:rPr>
        <w:t xml:space="preserve"> </w:t>
      </w:r>
      <w:r w:rsidR="00B10326">
        <w:rPr>
          <w:color w:val="000000"/>
          <w:sz w:val="28"/>
          <w:szCs w:val="28"/>
          <w:lang w:eastAsia="be-BY"/>
        </w:rPr>
        <w:t>частоты передачи данных на сервер.</w:t>
      </w:r>
    </w:p>
    <w:p w14:paraId="38981A28" w14:textId="1887261D" w:rsidR="008F2C56" w:rsidRDefault="008F2C56" w:rsidP="008F2C56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 w:eastAsia="be-BY"/>
        </w:rPr>
        <w:t xml:space="preserve">Для записи в УВС-М  параметров из списка нажать кнопку </w:t>
      </w:r>
      <w:r>
        <w:rPr>
          <w:sz w:val="28"/>
          <w:szCs w:val="28"/>
          <w:lang w:val="be-BY"/>
        </w:rPr>
        <w:t xml:space="preserve">"Записать". </w:t>
      </w:r>
    </w:p>
    <w:p w14:paraId="3E3053E3" w14:textId="77777777" w:rsidR="008F2C56" w:rsidRDefault="008F2C56" w:rsidP="008F2C56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Для чтения параметров нажать кнопку "Прочитать", значения параметров отобразятся в списке.</w:t>
      </w:r>
    </w:p>
    <w:p w14:paraId="5F0EFFC2" w14:textId="78963099" w:rsidR="008F2C56" w:rsidRDefault="008F2C56" w:rsidP="008F2C56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Чтобы в списке установились значения параметров по-умолчанию,  нажать кнопку "Сбросить".</w:t>
      </w:r>
    </w:p>
    <w:p w14:paraId="3172C139" w14:textId="2A81A1D6" w:rsidR="00D5227C" w:rsidRPr="008F2C56" w:rsidRDefault="008F2C56" w:rsidP="008F2C56">
      <w:pPr>
        <w:spacing w:before="60" w:after="6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Для включения и отключения мониторинга ТС установить или снять флаг "Включить мониторинг ТС". Значение этого параметра можно записать и прочитать, нажав соответсвующие кнопки "Установить" и "Прочитать", находящиеся рядом с флагом.</w:t>
      </w:r>
    </w:p>
    <w:p w14:paraId="549A8178" w14:textId="20E08C4F" w:rsidR="00B1695E" w:rsidRPr="00891FA8" w:rsidRDefault="00357456" w:rsidP="00CD57FE">
      <w:pPr>
        <w:spacing w:before="240" w:after="240" w:line="276" w:lineRule="auto"/>
        <w:ind w:firstLine="851"/>
        <w:jc w:val="both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</w:t>
      </w:r>
      <w:r w:rsidR="00D5227C">
        <w:rPr>
          <w:color w:val="000000"/>
          <w:sz w:val="28"/>
          <w:szCs w:val="28"/>
          <w:lang w:val="be-BY" w:eastAsia="be-BY"/>
        </w:rPr>
        <w:t>1</w:t>
      </w:r>
      <w:r w:rsidR="0021191D">
        <w:rPr>
          <w:color w:val="000000"/>
          <w:sz w:val="28"/>
          <w:szCs w:val="28"/>
          <w:lang w:val="be-BY" w:eastAsia="be-BY"/>
        </w:rPr>
        <w:t>1</w:t>
      </w:r>
      <w:r w:rsidR="00B1695E" w:rsidRPr="00891FA8">
        <w:rPr>
          <w:color w:val="000000"/>
          <w:sz w:val="28"/>
          <w:szCs w:val="28"/>
          <w:lang w:val="be-BY" w:eastAsia="be-BY"/>
        </w:rPr>
        <w:t xml:space="preserve"> </w:t>
      </w:r>
      <w:r w:rsidR="00345C97" w:rsidRPr="00891FA8">
        <w:rPr>
          <w:rStyle w:val="apple-converted-space"/>
          <w:color w:val="000000"/>
          <w:sz w:val="28"/>
          <w:szCs w:val="28"/>
        </w:rPr>
        <w:t xml:space="preserve">Вкладка 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  <w:r w:rsidR="00B1695E" w:rsidRPr="00891FA8">
        <w:rPr>
          <w:color w:val="000000"/>
          <w:sz w:val="28"/>
          <w:szCs w:val="28"/>
          <w:lang w:eastAsia="be-BY"/>
        </w:rPr>
        <w:t>Акселерометр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</w:p>
    <w:p w14:paraId="68ECE983" w14:textId="0EC5E8E0" w:rsidR="007F0C5A" w:rsidRPr="007F0C5A" w:rsidRDefault="00357456" w:rsidP="007F0C5A">
      <w:pPr>
        <w:spacing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</w:t>
      </w:r>
      <w:r w:rsidR="00D5227C">
        <w:rPr>
          <w:sz w:val="28"/>
          <w:szCs w:val="28"/>
          <w:lang w:val="be-BY"/>
        </w:rPr>
        <w:t>1</w:t>
      </w:r>
      <w:r w:rsidR="0021191D">
        <w:rPr>
          <w:sz w:val="28"/>
          <w:szCs w:val="28"/>
          <w:lang w:val="be-BY"/>
        </w:rPr>
        <w:t>1</w:t>
      </w:r>
      <w:r w:rsidR="00D96B1E">
        <w:rPr>
          <w:sz w:val="28"/>
          <w:szCs w:val="28"/>
          <w:lang w:val="be-BY"/>
        </w:rPr>
        <w:t xml:space="preserve">.1 </w:t>
      </w:r>
      <w:r w:rsidR="008D2606" w:rsidRPr="00891FA8">
        <w:rPr>
          <w:sz w:val="28"/>
          <w:szCs w:val="28"/>
          <w:lang w:val="be-BY"/>
        </w:rPr>
        <w:t>Для записи и чтения параметров акселерометра необходимо перейти на</w:t>
      </w:r>
      <w:r w:rsidR="00A36E80">
        <w:rPr>
          <w:sz w:val="28"/>
          <w:szCs w:val="28"/>
          <w:lang w:val="be-BY"/>
        </w:rPr>
        <w:t xml:space="preserve"> вкладку "Акселерометр" (рис. 1</w:t>
      </w:r>
      <w:r w:rsidR="003F652C">
        <w:rPr>
          <w:sz w:val="28"/>
          <w:szCs w:val="28"/>
          <w:lang w:val="be-BY"/>
        </w:rPr>
        <w:t>6</w:t>
      </w:r>
      <w:r w:rsidR="008D2606" w:rsidRPr="00891FA8">
        <w:rPr>
          <w:sz w:val="28"/>
          <w:szCs w:val="28"/>
          <w:lang w:val="be-BY"/>
        </w:rPr>
        <w:t>).</w:t>
      </w:r>
    </w:p>
    <w:p w14:paraId="1738693E" w14:textId="07A54814" w:rsidR="008D2606" w:rsidRDefault="000E330C" w:rsidP="006319FB">
      <w:pPr>
        <w:spacing w:line="276" w:lineRule="auto"/>
        <w:jc w:val="center"/>
        <w:rPr>
          <w:color w:val="000000"/>
          <w:sz w:val="27"/>
          <w:szCs w:val="27"/>
          <w:lang w:val="be-BY" w:eastAsia="be-BY"/>
        </w:rPr>
      </w:pPr>
      <w:r>
        <w:rPr>
          <w:noProof/>
        </w:rPr>
        <w:drawing>
          <wp:inline distT="0" distB="0" distL="0" distR="0" wp14:anchorId="6ACAED65" wp14:editId="740A6A39">
            <wp:extent cx="4619625" cy="35124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0757" cy="35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3E6C" w14:textId="738B2B2F" w:rsidR="008D06E7" w:rsidRPr="00035FEA" w:rsidRDefault="006E102F" w:rsidP="006E102F">
      <w:pPr>
        <w:spacing w:before="240" w:after="240" w:line="276" w:lineRule="auto"/>
        <w:ind w:firstLine="851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7"/>
          <w:szCs w:val="27"/>
          <w:lang w:val="be-BY" w:eastAsia="be-BY"/>
        </w:rPr>
        <w:t xml:space="preserve">                                                   </w:t>
      </w:r>
      <w:r w:rsidR="00A36E80">
        <w:rPr>
          <w:color w:val="000000"/>
          <w:sz w:val="28"/>
          <w:szCs w:val="28"/>
          <w:lang w:val="be-BY" w:eastAsia="be-BY"/>
        </w:rPr>
        <w:t>Рисунок 1</w:t>
      </w:r>
      <w:r w:rsidR="003F652C">
        <w:rPr>
          <w:color w:val="000000"/>
          <w:sz w:val="28"/>
          <w:szCs w:val="28"/>
          <w:lang w:val="be-BY" w:eastAsia="be-BY"/>
        </w:rPr>
        <w:t>6</w:t>
      </w:r>
    </w:p>
    <w:p w14:paraId="71A99956" w14:textId="77777777" w:rsidR="00DD7074" w:rsidRDefault="00DD7074" w:rsidP="00486E11">
      <w:pPr>
        <w:spacing w:before="60" w:after="60" w:line="360" w:lineRule="auto"/>
        <w:ind w:firstLine="709"/>
        <w:jc w:val="both"/>
        <w:rPr>
          <w:color w:val="000000"/>
          <w:sz w:val="28"/>
          <w:szCs w:val="28"/>
          <w:lang w:val="be-BY" w:eastAsia="be-BY"/>
        </w:rPr>
      </w:pPr>
      <w:r>
        <w:rPr>
          <w:color w:val="000000"/>
          <w:sz w:val="28"/>
          <w:szCs w:val="28"/>
          <w:lang w:val="be-BY" w:eastAsia="be-BY"/>
        </w:rPr>
        <w:t xml:space="preserve">Для включения и отключения экстренного вызова при перевороте установить или снять флаг </w:t>
      </w:r>
      <w:r>
        <w:rPr>
          <w:sz w:val="28"/>
          <w:szCs w:val="28"/>
          <w:lang w:val="be-BY"/>
        </w:rPr>
        <w:t>"Выполнить экстренный вызов при перевороте".</w:t>
      </w:r>
      <w:r>
        <w:rPr>
          <w:color w:val="000000"/>
          <w:sz w:val="28"/>
          <w:szCs w:val="28"/>
          <w:lang w:val="be-BY" w:eastAsia="be-BY"/>
        </w:rPr>
        <w:t xml:space="preserve"> </w:t>
      </w:r>
    </w:p>
    <w:p w14:paraId="126C6BDC" w14:textId="77777777" w:rsidR="006E102F" w:rsidRDefault="006E102F" w:rsidP="00486E11">
      <w:pPr>
        <w:spacing w:before="60" w:after="60" w:line="360" w:lineRule="auto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 w:eastAsia="be-BY"/>
        </w:rPr>
        <w:t xml:space="preserve">Для </w:t>
      </w:r>
      <w:r w:rsidR="00DD7074">
        <w:rPr>
          <w:color w:val="000000"/>
          <w:sz w:val="28"/>
          <w:szCs w:val="28"/>
          <w:lang w:val="be-BY" w:eastAsia="be-BY"/>
        </w:rPr>
        <w:t xml:space="preserve">задания угла переворота выбрать </w:t>
      </w:r>
      <w:r w:rsidR="00181C94">
        <w:rPr>
          <w:color w:val="000000"/>
          <w:sz w:val="28"/>
          <w:szCs w:val="28"/>
          <w:lang w:val="be-BY" w:eastAsia="be-BY"/>
        </w:rPr>
        <w:t xml:space="preserve"> </w:t>
      </w:r>
      <w:r w:rsidR="00DD7074">
        <w:rPr>
          <w:color w:val="000000"/>
          <w:sz w:val="28"/>
          <w:szCs w:val="28"/>
          <w:lang w:val="be-BY" w:eastAsia="be-BY"/>
        </w:rPr>
        <w:t>нужное значение в поле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DD7074">
        <w:rPr>
          <w:sz w:val="28"/>
          <w:szCs w:val="28"/>
          <w:lang w:val="be-BY"/>
        </w:rPr>
        <w:t>"Угол переворота</w:t>
      </w:r>
      <w:r>
        <w:rPr>
          <w:sz w:val="28"/>
          <w:szCs w:val="28"/>
          <w:lang w:val="be-BY"/>
        </w:rPr>
        <w:t>".</w:t>
      </w:r>
    </w:p>
    <w:p w14:paraId="647294E3" w14:textId="3455EE7E" w:rsidR="00DD7074" w:rsidRDefault="00393544" w:rsidP="00486E11">
      <w:pPr>
        <w:spacing w:before="60" w:after="6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ab/>
      </w:r>
      <w:r w:rsidR="006E102F">
        <w:rPr>
          <w:sz w:val="28"/>
          <w:szCs w:val="28"/>
          <w:lang w:val="be-BY"/>
        </w:rPr>
        <w:t xml:space="preserve">Для </w:t>
      </w:r>
      <w:r w:rsidR="00DD7074">
        <w:rPr>
          <w:sz w:val="28"/>
          <w:szCs w:val="28"/>
          <w:lang w:val="be-BY"/>
        </w:rPr>
        <w:t>задания положения УВС-М в ТС</w:t>
      </w:r>
      <w:r w:rsidR="006E102F">
        <w:rPr>
          <w:sz w:val="28"/>
          <w:szCs w:val="28"/>
          <w:lang w:val="be-BY"/>
        </w:rPr>
        <w:t xml:space="preserve"> </w:t>
      </w:r>
      <w:r w:rsidR="00DD7074">
        <w:rPr>
          <w:color w:val="000000"/>
          <w:sz w:val="28"/>
          <w:szCs w:val="28"/>
          <w:lang w:val="be-BY" w:eastAsia="be-BY"/>
        </w:rPr>
        <w:t xml:space="preserve">выбрать нужное значение в поле </w:t>
      </w:r>
      <w:r w:rsidR="00DD7074">
        <w:rPr>
          <w:sz w:val="28"/>
          <w:szCs w:val="28"/>
          <w:lang w:val="be-BY"/>
        </w:rPr>
        <w:t>"Положение УВС". На рисунке внизу</w:t>
      </w:r>
      <w:r w:rsidR="00181C94">
        <w:rPr>
          <w:sz w:val="28"/>
          <w:szCs w:val="28"/>
          <w:lang w:val="be-BY"/>
        </w:rPr>
        <w:t xml:space="preserve"> окна</w:t>
      </w:r>
      <w:r w:rsidR="00DD7074">
        <w:rPr>
          <w:sz w:val="28"/>
          <w:szCs w:val="28"/>
          <w:lang w:val="be-BY"/>
        </w:rPr>
        <w:t xml:space="preserve"> </w:t>
      </w:r>
      <w:r w:rsidR="00743061">
        <w:rPr>
          <w:sz w:val="28"/>
          <w:szCs w:val="28"/>
          <w:lang w:val="be-BY"/>
        </w:rPr>
        <w:t>отобразится</w:t>
      </w:r>
      <w:r w:rsidR="00DD7074">
        <w:rPr>
          <w:sz w:val="28"/>
          <w:szCs w:val="28"/>
          <w:lang w:val="be-BY"/>
        </w:rPr>
        <w:t xml:space="preserve"> выбранное положение </w:t>
      </w:r>
    </w:p>
    <w:p w14:paraId="1AC6AAA0" w14:textId="77777777" w:rsidR="006E102F" w:rsidRDefault="00DD7074" w:rsidP="00486E11">
      <w:pPr>
        <w:spacing w:before="60" w:after="6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УВС-М</w:t>
      </w:r>
      <w:r w:rsidR="00181C94">
        <w:rPr>
          <w:sz w:val="28"/>
          <w:szCs w:val="28"/>
          <w:lang w:val="be-BY"/>
        </w:rPr>
        <w:t xml:space="preserve"> относительно ТС</w:t>
      </w:r>
      <w:r>
        <w:rPr>
          <w:sz w:val="28"/>
          <w:szCs w:val="28"/>
          <w:lang w:val="be-BY"/>
        </w:rPr>
        <w:t>. Для записи этих параметров в УВС-М нажать кнопку</w:t>
      </w:r>
      <w:r w:rsidR="00181C94">
        <w:rPr>
          <w:sz w:val="28"/>
          <w:szCs w:val="28"/>
          <w:lang w:val="be-BY"/>
        </w:rPr>
        <w:t xml:space="preserve"> "Записать". Для чтения из УВС-М нажать кнопку "Прочитать". </w:t>
      </w:r>
      <w:r w:rsidR="006E102F">
        <w:rPr>
          <w:sz w:val="28"/>
          <w:szCs w:val="28"/>
          <w:lang w:val="be-BY"/>
        </w:rPr>
        <w:t>Чтобы установит</w:t>
      </w:r>
      <w:r>
        <w:rPr>
          <w:sz w:val="28"/>
          <w:szCs w:val="28"/>
          <w:lang w:val="be-BY"/>
        </w:rPr>
        <w:t>ь значения парам</w:t>
      </w:r>
      <w:r w:rsidR="00181C94">
        <w:rPr>
          <w:sz w:val="28"/>
          <w:szCs w:val="28"/>
          <w:lang w:val="be-BY"/>
        </w:rPr>
        <w:t xml:space="preserve">етров </w:t>
      </w:r>
      <w:r>
        <w:rPr>
          <w:sz w:val="28"/>
          <w:szCs w:val="28"/>
          <w:lang w:val="be-BY"/>
        </w:rPr>
        <w:t>по-умолчанию</w:t>
      </w:r>
      <w:r w:rsidR="00743061">
        <w:rPr>
          <w:sz w:val="28"/>
          <w:szCs w:val="28"/>
          <w:lang w:val="be-BY"/>
        </w:rPr>
        <w:t>,</w:t>
      </w:r>
      <w:r w:rsidR="006E102F">
        <w:rPr>
          <w:sz w:val="28"/>
          <w:szCs w:val="28"/>
          <w:lang w:val="be-BY"/>
        </w:rPr>
        <w:t xml:space="preserve"> нажать кнопку "Сбросить".</w:t>
      </w:r>
    </w:p>
    <w:p w14:paraId="7ED43EA9" w14:textId="538FE400" w:rsidR="00486E11" w:rsidRDefault="006E102F" w:rsidP="00A11E3D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Для </w:t>
      </w:r>
      <w:r w:rsidR="00C30ED3">
        <w:rPr>
          <w:sz w:val="28"/>
          <w:szCs w:val="28"/>
          <w:lang w:val="be-BY"/>
        </w:rPr>
        <w:t>калибровки</w:t>
      </w:r>
      <w:r>
        <w:rPr>
          <w:sz w:val="28"/>
          <w:szCs w:val="28"/>
          <w:lang w:val="be-BY"/>
        </w:rPr>
        <w:t xml:space="preserve"> акселерометра в выбранном положении </w:t>
      </w:r>
      <w:r w:rsidR="00946D91">
        <w:rPr>
          <w:sz w:val="28"/>
          <w:szCs w:val="28"/>
        </w:rPr>
        <w:t xml:space="preserve">установить </w:t>
      </w:r>
      <w:r w:rsidR="005F14DE">
        <w:rPr>
          <w:sz w:val="28"/>
          <w:szCs w:val="28"/>
        </w:rPr>
        <w:t xml:space="preserve">ТС </w:t>
      </w:r>
      <w:r w:rsidR="00946D91">
        <w:rPr>
          <w:sz w:val="28"/>
          <w:szCs w:val="28"/>
        </w:rPr>
        <w:t xml:space="preserve">на ровной горизонтальной поверхности и </w:t>
      </w:r>
      <w:r>
        <w:rPr>
          <w:sz w:val="28"/>
          <w:szCs w:val="28"/>
          <w:lang w:val="be-BY"/>
        </w:rPr>
        <w:t>нажать кнопку "</w:t>
      </w:r>
      <w:r w:rsidR="00C30ED3">
        <w:rPr>
          <w:sz w:val="28"/>
          <w:szCs w:val="28"/>
          <w:lang w:val="be-BY"/>
        </w:rPr>
        <w:t>Калибровка</w:t>
      </w:r>
      <w:r>
        <w:rPr>
          <w:sz w:val="28"/>
          <w:szCs w:val="28"/>
          <w:lang w:val="be-BY"/>
        </w:rPr>
        <w:t>".</w:t>
      </w:r>
    </w:p>
    <w:p w14:paraId="2F74E1C4" w14:textId="23461C78" w:rsidR="00584C1E" w:rsidRDefault="00357456" w:rsidP="00CD57FE">
      <w:pPr>
        <w:spacing w:before="240" w:after="240" w:line="276" w:lineRule="auto"/>
        <w:ind w:firstLine="851"/>
        <w:jc w:val="both"/>
        <w:rPr>
          <w:color w:val="000000"/>
          <w:sz w:val="27"/>
          <w:szCs w:val="27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3.1</w:t>
      </w:r>
      <w:r w:rsidR="0021191D">
        <w:rPr>
          <w:color w:val="000000"/>
          <w:sz w:val="28"/>
          <w:szCs w:val="28"/>
          <w:lang w:val="be-BY" w:eastAsia="be-BY"/>
        </w:rPr>
        <w:t>2</w:t>
      </w:r>
      <w:r w:rsidR="00584C1E">
        <w:rPr>
          <w:color w:val="000000"/>
          <w:sz w:val="27"/>
          <w:szCs w:val="27"/>
          <w:lang w:val="be-BY" w:eastAsia="be-BY"/>
        </w:rPr>
        <w:t xml:space="preserve"> </w:t>
      </w:r>
      <w:r w:rsidR="00345C97">
        <w:rPr>
          <w:rStyle w:val="apple-converted-space"/>
          <w:color w:val="000000"/>
          <w:sz w:val="28"/>
          <w:szCs w:val="28"/>
        </w:rPr>
        <w:t xml:space="preserve">Вкладка 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  <w:r w:rsidR="00584C1E" w:rsidRPr="00891FA8">
        <w:rPr>
          <w:color w:val="000000"/>
          <w:sz w:val="28"/>
          <w:szCs w:val="28"/>
          <w:lang w:eastAsia="be-BY"/>
        </w:rPr>
        <w:t>Звук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</w:p>
    <w:p w14:paraId="3205E629" w14:textId="5983A354" w:rsidR="00584C1E" w:rsidRPr="00891FA8" w:rsidRDefault="00BA7FCE" w:rsidP="00486E11">
      <w:pPr>
        <w:spacing w:before="240" w:after="24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eastAsia="be-BY"/>
        </w:rPr>
        <w:t>3.1</w:t>
      </w:r>
      <w:r w:rsidR="0021191D">
        <w:rPr>
          <w:color w:val="000000"/>
          <w:sz w:val="28"/>
          <w:szCs w:val="28"/>
          <w:lang w:eastAsia="be-BY"/>
        </w:rPr>
        <w:t>2</w:t>
      </w:r>
      <w:r>
        <w:rPr>
          <w:color w:val="000000"/>
          <w:sz w:val="28"/>
          <w:szCs w:val="28"/>
          <w:lang w:eastAsia="be-BY"/>
        </w:rPr>
        <w:t xml:space="preserve">.1 </w:t>
      </w:r>
      <w:r w:rsidR="0094181F" w:rsidRPr="00891FA8">
        <w:rPr>
          <w:color w:val="000000"/>
          <w:sz w:val="28"/>
          <w:szCs w:val="28"/>
          <w:lang w:eastAsia="be-BY"/>
        </w:rPr>
        <w:t>Для настройки уровня громкости динамика и микрофона</w:t>
      </w:r>
      <w:r w:rsidR="003209A1" w:rsidRPr="00891FA8">
        <w:rPr>
          <w:color w:val="000000"/>
          <w:sz w:val="28"/>
          <w:szCs w:val="28"/>
          <w:lang w:eastAsia="be-BY"/>
        </w:rPr>
        <w:t>, а также включения/выключения звукового профиля</w:t>
      </w:r>
      <w:r w:rsidR="0094181F" w:rsidRPr="00891FA8">
        <w:rPr>
          <w:color w:val="000000"/>
          <w:sz w:val="28"/>
          <w:szCs w:val="28"/>
          <w:lang w:eastAsia="be-BY"/>
        </w:rPr>
        <w:t xml:space="preserve"> необходимо перейти на вкладку </w:t>
      </w:r>
      <w:r>
        <w:rPr>
          <w:sz w:val="28"/>
          <w:szCs w:val="28"/>
          <w:lang w:val="be-BY"/>
        </w:rPr>
        <w:t>"Звук" (рис. 1</w:t>
      </w:r>
      <w:r w:rsidR="003F652C">
        <w:rPr>
          <w:sz w:val="28"/>
          <w:szCs w:val="28"/>
          <w:lang w:val="be-BY"/>
        </w:rPr>
        <w:t>7</w:t>
      </w:r>
      <w:r w:rsidR="0094181F" w:rsidRPr="00891FA8">
        <w:rPr>
          <w:sz w:val="28"/>
          <w:szCs w:val="28"/>
          <w:lang w:val="be-BY"/>
        </w:rPr>
        <w:t>).</w:t>
      </w:r>
    </w:p>
    <w:p w14:paraId="275B7116" w14:textId="52D95916" w:rsidR="0094181F" w:rsidRDefault="00CC6C1F" w:rsidP="005C1182">
      <w:pPr>
        <w:spacing w:line="276" w:lineRule="auto"/>
        <w:jc w:val="center"/>
        <w:rPr>
          <w:color w:val="000000"/>
          <w:sz w:val="27"/>
          <w:szCs w:val="27"/>
          <w:lang w:eastAsia="be-BY"/>
        </w:rPr>
      </w:pPr>
      <w:r>
        <w:rPr>
          <w:noProof/>
        </w:rPr>
        <w:drawing>
          <wp:inline distT="0" distB="0" distL="0" distR="0" wp14:anchorId="773B7B6D" wp14:editId="160FD498">
            <wp:extent cx="4160216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1483" cy="319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9B0" w14:textId="77EFEC28" w:rsidR="0094181F" w:rsidRPr="00035FEA" w:rsidRDefault="0094181F" w:rsidP="0094181F">
      <w:pPr>
        <w:spacing w:before="240" w:after="240" w:line="276" w:lineRule="auto"/>
        <w:ind w:firstLine="851"/>
        <w:rPr>
          <w:color w:val="000000"/>
          <w:sz w:val="28"/>
          <w:szCs w:val="28"/>
          <w:lang w:eastAsia="be-BY"/>
        </w:rPr>
      </w:pPr>
      <w:r w:rsidRPr="00035FEA">
        <w:rPr>
          <w:color w:val="000000"/>
          <w:sz w:val="28"/>
          <w:szCs w:val="28"/>
          <w:lang w:eastAsia="be-BY"/>
        </w:rPr>
        <w:t xml:space="preserve">                            </w:t>
      </w:r>
      <w:r w:rsidR="00BA7FCE">
        <w:rPr>
          <w:color w:val="000000"/>
          <w:sz w:val="28"/>
          <w:szCs w:val="28"/>
          <w:lang w:eastAsia="be-BY"/>
        </w:rPr>
        <w:t xml:space="preserve">                      Рисунок 1</w:t>
      </w:r>
      <w:r w:rsidR="003F652C">
        <w:rPr>
          <w:color w:val="000000"/>
          <w:sz w:val="28"/>
          <w:szCs w:val="28"/>
          <w:lang w:eastAsia="be-BY"/>
        </w:rPr>
        <w:t>7</w:t>
      </w:r>
    </w:p>
    <w:p w14:paraId="0C6236D5" w14:textId="77777777" w:rsidR="00584C1E" w:rsidRDefault="00AD1706" w:rsidP="00486E11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Для настройки уровня громкости динамика служат шкалы </w:t>
      </w:r>
      <w:r>
        <w:rPr>
          <w:sz w:val="28"/>
          <w:szCs w:val="28"/>
          <w:lang w:val="be-BY"/>
        </w:rPr>
        <w:t>"Динамик (</w:t>
      </w:r>
      <w:r>
        <w:rPr>
          <w:sz w:val="28"/>
          <w:szCs w:val="28"/>
          <w:lang w:val="en-US"/>
        </w:rPr>
        <w:t>DVG</w:t>
      </w:r>
      <w:r>
        <w:rPr>
          <w:sz w:val="28"/>
          <w:szCs w:val="28"/>
        </w:rPr>
        <w:t>)</w:t>
      </w:r>
      <w:r>
        <w:rPr>
          <w:sz w:val="28"/>
          <w:szCs w:val="28"/>
          <w:lang w:val="be-BY"/>
        </w:rPr>
        <w:t>" и "Динамик (</w:t>
      </w:r>
      <w:r>
        <w:rPr>
          <w:sz w:val="28"/>
          <w:szCs w:val="28"/>
          <w:lang w:val="en-US"/>
        </w:rPr>
        <w:t>DVA</w:t>
      </w:r>
      <w:r>
        <w:rPr>
          <w:sz w:val="28"/>
          <w:szCs w:val="28"/>
        </w:rPr>
        <w:t>)</w:t>
      </w:r>
      <w:r>
        <w:rPr>
          <w:sz w:val="28"/>
          <w:szCs w:val="28"/>
          <w:lang w:val="be-BY"/>
        </w:rPr>
        <w:t>"</w:t>
      </w:r>
      <w:r w:rsidRPr="00AD17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настройки уровня громкости микрофона служат две шкалы из группы </w:t>
      </w:r>
      <w:r>
        <w:rPr>
          <w:sz w:val="28"/>
          <w:szCs w:val="28"/>
          <w:lang w:val="be-BY"/>
        </w:rPr>
        <w:t>"</w:t>
      </w:r>
      <w:r>
        <w:rPr>
          <w:sz w:val="28"/>
          <w:szCs w:val="28"/>
        </w:rPr>
        <w:t>Микрофон (</w:t>
      </w:r>
      <w:r>
        <w:rPr>
          <w:sz w:val="28"/>
          <w:szCs w:val="28"/>
          <w:lang w:val="en-US"/>
        </w:rPr>
        <w:t>PAM</w:t>
      </w:r>
      <w:r w:rsidRPr="00AD170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PGAM</w:t>
      </w:r>
      <w:r>
        <w:rPr>
          <w:sz w:val="28"/>
          <w:szCs w:val="28"/>
        </w:rPr>
        <w:t>)</w:t>
      </w:r>
      <w:r>
        <w:rPr>
          <w:sz w:val="28"/>
          <w:szCs w:val="28"/>
          <w:lang w:val="be-BY"/>
        </w:rPr>
        <w:t>"</w:t>
      </w:r>
      <w:r w:rsidRPr="00AD17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записи и чтения уровней громкости нажать кнопки </w:t>
      </w:r>
      <w:r>
        <w:rPr>
          <w:sz w:val="28"/>
          <w:szCs w:val="28"/>
          <w:lang w:val="be-BY"/>
        </w:rPr>
        <w:t>"Установить" и "Прочитать" в соответсвующей группе.</w:t>
      </w:r>
    </w:p>
    <w:p w14:paraId="2EDE4074" w14:textId="295256D7" w:rsidR="00884EED" w:rsidRDefault="00884EED" w:rsidP="00486E11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Для </w:t>
      </w:r>
      <w:r w:rsidR="006300E6">
        <w:rPr>
          <w:sz w:val="28"/>
          <w:szCs w:val="28"/>
          <w:lang w:val="be-BY"/>
        </w:rPr>
        <w:t>включения/отключения звукового профиля</w:t>
      </w:r>
      <w:r w:rsidR="00D24D0F">
        <w:rPr>
          <w:sz w:val="28"/>
          <w:szCs w:val="28"/>
          <w:lang w:val="be-BY"/>
        </w:rPr>
        <w:t xml:space="preserve"> </w:t>
      </w:r>
      <w:r w:rsidR="00B60DAE">
        <w:rPr>
          <w:sz w:val="28"/>
          <w:szCs w:val="28"/>
          <w:lang w:val="be-BY"/>
        </w:rPr>
        <w:t>(</w:t>
      </w:r>
      <w:r w:rsidR="00D24D0F">
        <w:rPr>
          <w:color w:val="000000"/>
          <w:sz w:val="28"/>
          <w:szCs w:val="28"/>
          <w:lang w:val="be-BY" w:eastAsia="be-BY"/>
        </w:rPr>
        <w:t>оптимальны</w:t>
      </w:r>
      <w:r w:rsidR="00B60DAE">
        <w:rPr>
          <w:color w:val="000000"/>
          <w:sz w:val="28"/>
          <w:szCs w:val="28"/>
          <w:lang w:val="be-BY" w:eastAsia="be-BY"/>
        </w:rPr>
        <w:t>е</w:t>
      </w:r>
      <w:r w:rsidR="00D24D0F">
        <w:rPr>
          <w:color w:val="000000"/>
          <w:sz w:val="28"/>
          <w:szCs w:val="28"/>
          <w:lang w:val="be-BY" w:eastAsia="be-BY"/>
        </w:rPr>
        <w:t xml:space="preserve"> настро</w:t>
      </w:r>
      <w:r w:rsidR="00B60DAE">
        <w:rPr>
          <w:color w:val="000000"/>
          <w:sz w:val="28"/>
          <w:szCs w:val="28"/>
          <w:lang w:val="be-BY" w:eastAsia="be-BY"/>
        </w:rPr>
        <w:t>й</w:t>
      </w:r>
      <w:r w:rsidR="00D24D0F">
        <w:rPr>
          <w:color w:val="000000"/>
          <w:sz w:val="28"/>
          <w:szCs w:val="28"/>
          <w:lang w:val="be-BY" w:eastAsia="be-BY"/>
        </w:rPr>
        <w:t>к</w:t>
      </w:r>
      <w:r w:rsidR="00B60DAE">
        <w:rPr>
          <w:color w:val="000000"/>
          <w:sz w:val="28"/>
          <w:szCs w:val="28"/>
          <w:lang w:val="be-BY" w:eastAsia="be-BY"/>
        </w:rPr>
        <w:t>и</w:t>
      </w:r>
      <w:r w:rsidR="00D24D0F">
        <w:rPr>
          <w:color w:val="000000"/>
          <w:sz w:val="28"/>
          <w:szCs w:val="28"/>
          <w:lang w:val="be-BY" w:eastAsia="be-BY"/>
        </w:rPr>
        <w:t xml:space="preserve"> звуковых параметров</w:t>
      </w:r>
      <w:r w:rsidR="00B60DAE">
        <w:rPr>
          <w:color w:val="000000"/>
          <w:sz w:val="28"/>
          <w:szCs w:val="28"/>
          <w:lang w:val="be-BY" w:eastAsia="be-BY"/>
        </w:rPr>
        <w:t>)</w:t>
      </w:r>
      <w:r w:rsidR="00D24D0F">
        <w:rPr>
          <w:color w:val="000000"/>
          <w:sz w:val="28"/>
          <w:szCs w:val="28"/>
          <w:lang w:val="be-BY" w:eastAsia="be-BY"/>
        </w:rPr>
        <w:t xml:space="preserve"> для кабин автомобилей МАЗ и аналогичных</w:t>
      </w:r>
      <w:r w:rsidR="00D24D0F">
        <w:rPr>
          <w:sz w:val="28"/>
          <w:szCs w:val="28"/>
          <w:lang w:val="be-BY"/>
        </w:rPr>
        <w:t xml:space="preserve"> </w:t>
      </w:r>
      <w:r w:rsidR="006300E6">
        <w:rPr>
          <w:sz w:val="28"/>
          <w:szCs w:val="28"/>
          <w:lang w:val="be-BY"/>
        </w:rPr>
        <w:t xml:space="preserve"> следует установить/снять </w:t>
      </w:r>
      <w:r w:rsidR="00D91D19">
        <w:rPr>
          <w:sz w:val="28"/>
          <w:szCs w:val="28"/>
          <w:lang w:val="be-BY"/>
        </w:rPr>
        <w:t xml:space="preserve">флаг </w:t>
      </w:r>
      <w:r w:rsidR="006300E6">
        <w:rPr>
          <w:sz w:val="28"/>
          <w:szCs w:val="28"/>
          <w:lang w:val="be-BY"/>
        </w:rPr>
        <w:t xml:space="preserve"> "Включить звуковой профиль" и нажать кнопку "Установить". Для чтения этого параметра из УВС-М нажать кнопку "Прочитать".</w:t>
      </w:r>
    </w:p>
    <w:p w14:paraId="1F5B6906" w14:textId="03FEAAE6" w:rsidR="008B78BA" w:rsidRDefault="00357456" w:rsidP="00CD57FE">
      <w:pPr>
        <w:spacing w:before="240" w:after="60" w:line="276" w:lineRule="auto"/>
        <w:ind w:firstLine="851"/>
        <w:jc w:val="both"/>
        <w:rPr>
          <w:color w:val="000000"/>
          <w:sz w:val="27"/>
          <w:szCs w:val="27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3.1</w:t>
      </w:r>
      <w:r w:rsidR="0021191D">
        <w:rPr>
          <w:color w:val="000000"/>
          <w:sz w:val="28"/>
          <w:szCs w:val="28"/>
          <w:lang w:val="be-BY" w:eastAsia="be-BY"/>
        </w:rPr>
        <w:t>3</w:t>
      </w:r>
      <w:r w:rsidR="008B78BA" w:rsidRPr="00345C97">
        <w:rPr>
          <w:color w:val="000000"/>
          <w:sz w:val="27"/>
          <w:szCs w:val="27"/>
          <w:lang w:val="be-BY" w:eastAsia="be-BY"/>
        </w:rPr>
        <w:t xml:space="preserve"> </w:t>
      </w:r>
      <w:r w:rsidR="00345C97">
        <w:rPr>
          <w:rStyle w:val="apple-converted-space"/>
          <w:color w:val="000000"/>
          <w:sz w:val="28"/>
          <w:szCs w:val="28"/>
        </w:rPr>
        <w:t xml:space="preserve">Вкладка 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  <w:r w:rsidR="00344463">
        <w:rPr>
          <w:color w:val="000000"/>
          <w:sz w:val="28"/>
          <w:szCs w:val="28"/>
          <w:lang w:eastAsia="be-BY"/>
        </w:rPr>
        <w:t>Навигация</w:t>
      </w:r>
      <w:r w:rsidR="00345C97" w:rsidRPr="00891FA8">
        <w:rPr>
          <w:color w:val="000000"/>
          <w:sz w:val="28"/>
          <w:szCs w:val="28"/>
          <w:lang w:val="be-BY" w:eastAsia="be-BY"/>
        </w:rPr>
        <w:t>"</w:t>
      </w:r>
    </w:p>
    <w:p w14:paraId="10D8DE94" w14:textId="2603E42F" w:rsidR="00273EE0" w:rsidRDefault="00335629" w:rsidP="00486E11">
      <w:pPr>
        <w:spacing w:before="240" w:after="240" w:line="360" w:lineRule="auto"/>
        <w:ind w:firstLine="851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eastAsia="be-BY"/>
        </w:rPr>
        <w:t>3.1</w:t>
      </w:r>
      <w:r w:rsidR="0021191D">
        <w:rPr>
          <w:color w:val="000000"/>
          <w:sz w:val="28"/>
          <w:szCs w:val="28"/>
          <w:lang w:eastAsia="be-BY"/>
        </w:rPr>
        <w:t>3</w:t>
      </w:r>
      <w:r>
        <w:rPr>
          <w:color w:val="000000"/>
          <w:sz w:val="28"/>
          <w:szCs w:val="28"/>
          <w:lang w:eastAsia="be-BY"/>
        </w:rPr>
        <w:t xml:space="preserve">.1 </w:t>
      </w:r>
      <w:bookmarkStart w:id="5" w:name="_Hlk150333654"/>
      <w:r w:rsidR="007962BF" w:rsidRPr="00891FA8">
        <w:rPr>
          <w:color w:val="000000"/>
          <w:sz w:val="28"/>
          <w:szCs w:val="28"/>
          <w:lang w:eastAsia="be-BY"/>
        </w:rPr>
        <w:t xml:space="preserve">Для </w:t>
      </w:r>
      <w:r w:rsidR="00273EE0" w:rsidRPr="00891FA8">
        <w:rPr>
          <w:color w:val="000000"/>
          <w:sz w:val="28"/>
          <w:szCs w:val="28"/>
          <w:lang w:eastAsia="be-BY"/>
        </w:rPr>
        <w:t>получения</w:t>
      </w:r>
      <w:r w:rsidR="007962BF" w:rsidRPr="00891FA8">
        <w:rPr>
          <w:color w:val="000000"/>
          <w:sz w:val="28"/>
          <w:szCs w:val="28"/>
          <w:lang w:eastAsia="be-BY"/>
        </w:rPr>
        <w:t xml:space="preserve"> </w:t>
      </w:r>
      <w:r w:rsidR="00344463">
        <w:rPr>
          <w:color w:val="000000"/>
          <w:sz w:val="28"/>
          <w:szCs w:val="28"/>
          <w:lang w:eastAsia="be-BY"/>
        </w:rPr>
        <w:t>навигационных данных</w:t>
      </w:r>
      <w:r w:rsidR="0029141F">
        <w:rPr>
          <w:color w:val="000000"/>
          <w:sz w:val="28"/>
          <w:szCs w:val="28"/>
          <w:lang w:eastAsia="be-BY"/>
        </w:rPr>
        <w:t xml:space="preserve"> УВС-М</w:t>
      </w:r>
      <w:bookmarkEnd w:id="5"/>
      <w:r w:rsidR="00344463">
        <w:rPr>
          <w:color w:val="000000"/>
          <w:sz w:val="28"/>
          <w:szCs w:val="28"/>
          <w:lang w:eastAsia="be-BY"/>
        </w:rPr>
        <w:t xml:space="preserve"> и установки скорости</w:t>
      </w:r>
      <w:r w:rsidR="00273EE0" w:rsidRPr="00891FA8">
        <w:rPr>
          <w:color w:val="000000"/>
          <w:sz w:val="28"/>
          <w:szCs w:val="28"/>
          <w:lang w:eastAsia="be-BY"/>
        </w:rPr>
        <w:t xml:space="preserve"> </w:t>
      </w:r>
      <w:r w:rsidR="00337405">
        <w:rPr>
          <w:color w:val="000000"/>
          <w:sz w:val="28"/>
          <w:szCs w:val="28"/>
          <w:lang w:eastAsia="be-BY"/>
        </w:rPr>
        <w:t>обмена</w:t>
      </w:r>
      <w:r w:rsidR="00344463">
        <w:rPr>
          <w:color w:val="000000"/>
          <w:sz w:val="28"/>
          <w:szCs w:val="28"/>
          <w:lang w:eastAsia="be-BY"/>
        </w:rPr>
        <w:t xml:space="preserve"> с навигационным приемником </w:t>
      </w:r>
      <w:r w:rsidR="00273EE0" w:rsidRPr="00891FA8">
        <w:rPr>
          <w:color w:val="000000"/>
          <w:sz w:val="28"/>
          <w:szCs w:val="28"/>
          <w:lang w:eastAsia="be-BY"/>
        </w:rPr>
        <w:t>необходимо перейти на вкладку</w:t>
      </w:r>
      <w:r w:rsidR="00344463">
        <w:rPr>
          <w:color w:val="000000"/>
          <w:sz w:val="28"/>
          <w:szCs w:val="28"/>
          <w:lang w:eastAsia="be-BY"/>
        </w:rPr>
        <w:t xml:space="preserve">        </w:t>
      </w:r>
      <w:r w:rsidR="00273EE0" w:rsidRPr="00891FA8">
        <w:rPr>
          <w:color w:val="000000"/>
          <w:sz w:val="28"/>
          <w:szCs w:val="28"/>
          <w:lang w:eastAsia="be-BY"/>
        </w:rPr>
        <w:t xml:space="preserve"> </w:t>
      </w:r>
      <w:r>
        <w:rPr>
          <w:sz w:val="28"/>
          <w:szCs w:val="28"/>
          <w:lang w:val="be-BY"/>
        </w:rPr>
        <w:t>"</w:t>
      </w:r>
      <w:r w:rsidR="00344463">
        <w:rPr>
          <w:color w:val="000000"/>
          <w:sz w:val="28"/>
          <w:szCs w:val="28"/>
          <w:lang w:eastAsia="be-BY"/>
        </w:rPr>
        <w:t>Навигация</w:t>
      </w:r>
      <w:r w:rsidR="0034446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" (рис. 1</w:t>
      </w:r>
      <w:r w:rsidR="003F652C">
        <w:rPr>
          <w:sz w:val="28"/>
          <w:szCs w:val="28"/>
          <w:lang w:val="be-BY"/>
        </w:rPr>
        <w:t>8</w:t>
      </w:r>
      <w:r w:rsidR="00273EE0" w:rsidRPr="00891FA8">
        <w:rPr>
          <w:sz w:val="28"/>
          <w:szCs w:val="28"/>
          <w:lang w:val="be-BY"/>
        </w:rPr>
        <w:t>)</w:t>
      </w:r>
      <w:r w:rsidR="00344463">
        <w:rPr>
          <w:sz w:val="28"/>
          <w:szCs w:val="28"/>
          <w:lang w:val="be-BY"/>
        </w:rPr>
        <w:t>.</w:t>
      </w:r>
    </w:p>
    <w:p w14:paraId="6ADF8D9C" w14:textId="7CAA2CBF" w:rsidR="00273EE0" w:rsidRDefault="00344463" w:rsidP="00386420">
      <w:pPr>
        <w:spacing w:line="276" w:lineRule="auto"/>
        <w:jc w:val="center"/>
        <w:rPr>
          <w:color w:val="000000"/>
          <w:sz w:val="27"/>
          <w:szCs w:val="27"/>
          <w:lang w:eastAsia="be-BY"/>
        </w:rPr>
      </w:pPr>
      <w:r>
        <w:rPr>
          <w:noProof/>
        </w:rPr>
        <w:drawing>
          <wp:inline distT="0" distB="0" distL="0" distR="0" wp14:anchorId="27838EC7" wp14:editId="6990A5D0">
            <wp:extent cx="4343400" cy="330592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2805" cy="33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7C34" w14:textId="29C91AC0" w:rsidR="00A76BD8" w:rsidRPr="00CB1DE4" w:rsidRDefault="005D2C9F" w:rsidP="00A76BD8">
      <w:pPr>
        <w:spacing w:before="240" w:after="240" w:line="276" w:lineRule="auto"/>
        <w:ind w:firstLine="851"/>
        <w:jc w:val="center"/>
        <w:rPr>
          <w:color w:val="000000"/>
          <w:sz w:val="28"/>
          <w:szCs w:val="28"/>
          <w:lang w:eastAsia="be-BY"/>
        </w:rPr>
      </w:pPr>
      <w:r>
        <w:rPr>
          <w:color w:val="000000"/>
          <w:sz w:val="28"/>
          <w:szCs w:val="28"/>
          <w:lang w:eastAsia="be-BY"/>
        </w:rPr>
        <w:t>Рисунок 1</w:t>
      </w:r>
      <w:r w:rsidR="003F652C">
        <w:rPr>
          <w:color w:val="000000"/>
          <w:sz w:val="28"/>
          <w:szCs w:val="28"/>
          <w:lang w:eastAsia="be-BY"/>
        </w:rPr>
        <w:t>8</w:t>
      </w:r>
    </w:p>
    <w:p w14:paraId="00D1AB57" w14:textId="5B388A27" w:rsidR="00A76BD8" w:rsidRPr="00CB1DE4" w:rsidRDefault="00A20330" w:rsidP="00A20330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 w:rsidRPr="00A20330">
        <w:rPr>
          <w:sz w:val="28"/>
          <w:szCs w:val="28"/>
          <w:lang w:val="be-BY"/>
        </w:rPr>
        <w:t>Для получения навигационных данных УВС-М</w:t>
      </w:r>
      <w:r w:rsidR="00A76BD8" w:rsidRPr="00CB1DE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следует нажать кнопку "Прочитать", находящуюся справа от таблицы 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Навигационные данные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.</w:t>
      </w:r>
      <w:r w:rsidR="00397008">
        <w:rPr>
          <w:sz w:val="28"/>
          <w:szCs w:val="28"/>
          <w:lang w:val="be-BY"/>
        </w:rPr>
        <w:t xml:space="preserve"> </w:t>
      </w:r>
      <w:r w:rsidR="003A59B5">
        <w:rPr>
          <w:sz w:val="28"/>
          <w:szCs w:val="28"/>
          <w:lang w:val="be-BY"/>
        </w:rPr>
        <w:t>В таблице</w:t>
      </w:r>
      <w:r w:rsidR="00397008">
        <w:rPr>
          <w:sz w:val="28"/>
          <w:szCs w:val="28"/>
          <w:lang w:val="be-BY"/>
        </w:rPr>
        <w:t xml:space="preserve"> отобразятся соответствующие параметры. Если в УВС-М установлен </w:t>
      </w:r>
      <w:r w:rsidR="00397008">
        <w:rPr>
          <w:sz w:val="28"/>
          <w:szCs w:val="28"/>
        </w:rPr>
        <w:t xml:space="preserve">навигационный приемник </w:t>
      </w:r>
      <w:r w:rsidR="00397008">
        <w:rPr>
          <w:sz w:val="28"/>
          <w:szCs w:val="28"/>
          <w:lang w:val="en-US"/>
        </w:rPr>
        <w:t>SIM</w:t>
      </w:r>
      <w:r w:rsidR="00397008">
        <w:rPr>
          <w:sz w:val="28"/>
          <w:szCs w:val="28"/>
        </w:rPr>
        <w:t>68, то перед чтением необходимо установить флаг “</w:t>
      </w:r>
      <w:r w:rsidR="00397008">
        <w:rPr>
          <w:sz w:val="28"/>
          <w:szCs w:val="28"/>
          <w:lang w:val="en-US"/>
        </w:rPr>
        <w:t>SIM</w:t>
      </w:r>
      <w:r w:rsidR="00397008">
        <w:rPr>
          <w:sz w:val="28"/>
          <w:szCs w:val="28"/>
        </w:rPr>
        <w:t>68”.</w:t>
      </w:r>
    </w:p>
    <w:p w14:paraId="3E4CF922" w14:textId="77777777" w:rsidR="00397008" w:rsidRDefault="00397008" w:rsidP="00397008">
      <w:pPr>
        <w:spacing w:before="60" w:after="60" w:line="360" w:lineRule="auto"/>
        <w:jc w:val="both"/>
        <w:rPr>
          <w:color w:val="000000"/>
          <w:sz w:val="28"/>
          <w:szCs w:val="28"/>
          <w:lang w:val="be-BY" w:eastAsia="be-BY"/>
        </w:rPr>
      </w:pPr>
    </w:p>
    <w:p w14:paraId="0681ECA6" w14:textId="784CC221" w:rsidR="00397008" w:rsidRDefault="00397008" w:rsidP="00397008">
      <w:pPr>
        <w:spacing w:before="60" w:after="6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 w:eastAsia="be-BY"/>
        </w:rPr>
        <w:lastRenderedPageBreak/>
        <w:t xml:space="preserve">Для </w:t>
      </w:r>
      <w:r w:rsidR="003209CF">
        <w:rPr>
          <w:color w:val="000000"/>
          <w:sz w:val="28"/>
          <w:szCs w:val="28"/>
          <w:lang w:val="be-BY" w:eastAsia="be-BY"/>
        </w:rPr>
        <w:t>установ</w:t>
      </w:r>
      <w:bookmarkStart w:id="6" w:name="_GoBack"/>
      <w:bookmarkEnd w:id="6"/>
      <w:r w:rsidR="003209CF">
        <w:rPr>
          <w:color w:val="000000"/>
          <w:sz w:val="28"/>
          <w:szCs w:val="28"/>
          <w:lang w:val="be-BY" w:eastAsia="be-BY"/>
        </w:rPr>
        <w:t>ки</w:t>
      </w:r>
      <w:r>
        <w:rPr>
          <w:color w:val="000000"/>
          <w:sz w:val="28"/>
          <w:szCs w:val="28"/>
          <w:lang w:val="be-BY" w:eastAsia="be-BY"/>
        </w:rPr>
        <w:t xml:space="preserve"> </w:t>
      </w:r>
      <w:r w:rsidR="00337405">
        <w:rPr>
          <w:color w:val="000000"/>
          <w:sz w:val="28"/>
          <w:szCs w:val="28"/>
          <w:lang w:eastAsia="be-BY"/>
        </w:rPr>
        <w:t>скорости</w:t>
      </w:r>
      <w:r w:rsidR="00337405" w:rsidRPr="00891FA8">
        <w:rPr>
          <w:color w:val="000000"/>
          <w:sz w:val="28"/>
          <w:szCs w:val="28"/>
          <w:lang w:eastAsia="be-BY"/>
        </w:rPr>
        <w:t xml:space="preserve"> </w:t>
      </w:r>
      <w:r w:rsidR="00337405">
        <w:rPr>
          <w:color w:val="000000"/>
          <w:sz w:val="28"/>
          <w:szCs w:val="28"/>
          <w:lang w:eastAsia="be-BY"/>
        </w:rPr>
        <w:t>обмена с навигационным приемником</w:t>
      </w:r>
      <w:r>
        <w:rPr>
          <w:color w:val="000000"/>
          <w:sz w:val="28"/>
          <w:szCs w:val="28"/>
          <w:lang w:val="be-BY" w:eastAsia="be-BY"/>
        </w:rPr>
        <w:t xml:space="preserve"> выбрать  нужное значение в поле </w:t>
      </w:r>
      <w:r>
        <w:rPr>
          <w:sz w:val="28"/>
          <w:szCs w:val="28"/>
          <w:lang w:val="be-BY"/>
        </w:rPr>
        <w:t>"</w:t>
      </w:r>
      <w:r w:rsidR="00337405">
        <w:rPr>
          <w:color w:val="000000"/>
          <w:sz w:val="28"/>
          <w:szCs w:val="28"/>
          <w:lang w:val="be-BY" w:eastAsia="be-BY"/>
        </w:rPr>
        <w:t>С</w:t>
      </w:r>
      <w:r w:rsidR="00337405">
        <w:rPr>
          <w:color w:val="000000"/>
          <w:sz w:val="28"/>
          <w:szCs w:val="28"/>
          <w:lang w:eastAsia="be-BY"/>
        </w:rPr>
        <w:t>корость</w:t>
      </w:r>
      <w:r w:rsidR="00337405" w:rsidRPr="00891FA8">
        <w:rPr>
          <w:color w:val="000000"/>
          <w:sz w:val="28"/>
          <w:szCs w:val="28"/>
          <w:lang w:eastAsia="be-BY"/>
        </w:rPr>
        <w:t xml:space="preserve"> </w:t>
      </w:r>
      <w:r w:rsidR="00337405">
        <w:rPr>
          <w:color w:val="000000"/>
          <w:sz w:val="28"/>
          <w:szCs w:val="28"/>
          <w:lang w:eastAsia="be-BY"/>
        </w:rPr>
        <w:t>обмена с навигационным приемником</w:t>
      </w:r>
      <w:r>
        <w:rPr>
          <w:sz w:val="28"/>
          <w:szCs w:val="28"/>
          <w:lang w:val="be-BY"/>
        </w:rPr>
        <w:t>"</w:t>
      </w:r>
      <w:r w:rsidR="00337405">
        <w:rPr>
          <w:sz w:val="28"/>
          <w:szCs w:val="28"/>
          <w:lang w:val="be-BY"/>
        </w:rPr>
        <w:t xml:space="preserve"> и нажать кнопку "</w:t>
      </w:r>
      <w:r w:rsidR="00337405">
        <w:rPr>
          <w:color w:val="000000"/>
          <w:sz w:val="28"/>
          <w:szCs w:val="28"/>
          <w:lang w:val="be-BY" w:eastAsia="be-BY"/>
        </w:rPr>
        <w:t>Записать</w:t>
      </w:r>
      <w:r w:rsidR="00337405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.</w:t>
      </w:r>
      <w:r w:rsidR="00337405">
        <w:rPr>
          <w:sz w:val="28"/>
          <w:szCs w:val="28"/>
          <w:lang w:val="be-BY"/>
        </w:rPr>
        <w:t xml:space="preserve"> Для чтения этого параметра нажать кнопку "</w:t>
      </w:r>
      <w:r w:rsidR="00337405">
        <w:rPr>
          <w:color w:val="000000"/>
          <w:sz w:val="28"/>
          <w:szCs w:val="28"/>
          <w:lang w:val="be-BY" w:eastAsia="be-BY"/>
        </w:rPr>
        <w:t>Прочитать</w:t>
      </w:r>
      <w:r w:rsidR="00337405">
        <w:rPr>
          <w:sz w:val="28"/>
          <w:szCs w:val="28"/>
          <w:lang w:val="be-BY"/>
        </w:rPr>
        <w:t>".</w:t>
      </w:r>
    </w:p>
    <w:p w14:paraId="2D024427" w14:textId="12A7E560" w:rsidR="00A67C69" w:rsidRDefault="00A67C69" w:rsidP="00CD57FE">
      <w:pPr>
        <w:spacing w:before="240" w:after="240" w:line="276" w:lineRule="auto"/>
        <w:ind w:firstLine="851"/>
        <w:jc w:val="both"/>
        <w:rPr>
          <w:color w:val="000000"/>
          <w:sz w:val="27"/>
          <w:szCs w:val="27"/>
          <w:lang w:eastAsia="be-BY"/>
        </w:rPr>
      </w:pPr>
      <w:r>
        <w:rPr>
          <w:color w:val="000000"/>
          <w:sz w:val="28"/>
          <w:szCs w:val="28"/>
          <w:lang w:val="be-BY" w:eastAsia="be-BY"/>
        </w:rPr>
        <w:t>3.1</w:t>
      </w:r>
      <w:r w:rsidR="0021191D">
        <w:rPr>
          <w:color w:val="000000"/>
          <w:sz w:val="28"/>
          <w:szCs w:val="28"/>
          <w:lang w:val="be-BY" w:eastAsia="be-BY"/>
        </w:rPr>
        <w:t>4</w:t>
      </w:r>
      <w:r w:rsidRPr="00345C97">
        <w:rPr>
          <w:color w:val="000000"/>
          <w:sz w:val="27"/>
          <w:szCs w:val="27"/>
          <w:lang w:val="be-BY" w:eastAsia="be-BY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 xml:space="preserve">Завершение </w:t>
      </w:r>
      <w:r w:rsidR="0091675B">
        <w:rPr>
          <w:rStyle w:val="apple-converted-space"/>
          <w:color w:val="000000"/>
          <w:sz w:val="28"/>
          <w:szCs w:val="28"/>
        </w:rPr>
        <w:t xml:space="preserve">работы </w:t>
      </w:r>
      <w:r>
        <w:rPr>
          <w:rStyle w:val="apple-converted-space"/>
          <w:color w:val="000000"/>
          <w:sz w:val="28"/>
          <w:szCs w:val="28"/>
        </w:rPr>
        <w:t>программы</w:t>
      </w:r>
    </w:p>
    <w:p w14:paraId="4AFD4FFA" w14:textId="4E174B06" w:rsidR="00A4384E" w:rsidRDefault="00A67C69" w:rsidP="00A4384E">
      <w:pPr>
        <w:spacing w:before="60"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D57FE">
        <w:rPr>
          <w:sz w:val="28"/>
          <w:szCs w:val="28"/>
        </w:rPr>
        <w:t xml:space="preserve"> </w:t>
      </w:r>
      <w:r>
        <w:rPr>
          <w:sz w:val="28"/>
          <w:szCs w:val="28"/>
        </w:rPr>
        <w:t>3.1</w:t>
      </w:r>
      <w:r w:rsidR="008953C4">
        <w:rPr>
          <w:sz w:val="28"/>
          <w:szCs w:val="28"/>
        </w:rPr>
        <w:t>4</w:t>
      </w:r>
      <w:r>
        <w:rPr>
          <w:sz w:val="28"/>
          <w:szCs w:val="28"/>
        </w:rPr>
        <w:t xml:space="preserve">.1 Для завершения </w:t>
      </w:r>
      <w:r w:rsidR="0091675B">
        <w:rPr>
          <w:sz w:val="28"/>
          <w:szCs w:val="28"/>
        </w:rPr>
        <w:t xml:space="preserve">работы с </w:t>
      </w:r>
      <w:r>
        <w:rPr>
          <w:sz w:val="28"/>
          <w:szCs w:val="28"/>
        </w:rPr>
        <w:t>программ</w:t>
      </w:r>
      <w:r w:rsidR="0091675B">
        <w:rPr>
          <w:sz w:val="28"/>
          <w:szCs w:val="28"/>
        </w:rPr>
        <w:t>ой</w:t>
      </w:r>
      <w:r>
        <w:rPr>
          <w:sz w:val="28"/>
          <w:szCs w:val="28"/>
        </w:rPr>
        <w:t xml:space="preserve"> выбрать пункт меню 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Файл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, откроется меню, показанное на рис. 3. В нем выбрать пункт "Выход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. Появится диалоговое окно, показанное на рис. 1</w:t>
      </w:r>
      <w:r w:rsidR="003F652C">
        <w:rPr>
          <w:sz w:val="28"/>
          <w:szCs w:val="28"/>
          <w:lang w:val="be-BY"/>
        </w:rPr>
        <w:t>9</w:t>
      </w:r>
      <w:r>
        <w:rPr>
          <w:sz w:val="28"/>
          <w:szCs w:val="28"/>
          <w:lang w:val="be-BY"/>
        </w:rPr>
        <w:t>. В нем нажать "Да</w:t>
      </w:r>
      <w:r w:rsidRPr="00CB1DE4">
        <w:rPr>
          <w:sz w:val="28"/>
          <w:szCs w:val="28"/>
          <w:lang w:val="be-BY"/>
        </w:rPr>
        <w:t>"</w:t>
      </w:r>
      <w:r>
        <w:rPr>
          <w:sz w:val="28"/>
          <w:szCs w:val="28"/>
          <w:lang w:val="be-BY"/>
        </w:rPr>
        <w:t>.</w:t>
      </w:r>
    </w:p>
    <w:p w14:paraId="72F2126B" w14:textId="77777777" w:rsidR="0074415E" w:rsidRDefault="00A26A0A" w:rsidP="00A4384E">
      <w:pPr>
        <w:spacing w:before="240" w:after="24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C07103" wp14:editId="1BBC47A6">
            <wp:extent cx="3571875" cy="162877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98297" w14:textId="27D549E9" w:rsidR="00A26A0A" w:rsidRDefault="00A26A0A" w:rsidP="00A4384E">
      <w:pPr>
        <w:spacing w:before="60" w:after="60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3F652C">
        <w:rPr>
          <w:sz w:val="28"/>
          <w:szCs w:val="28"/>
        </w:rPr>
        <w:t>9</w:t>
      </w:r>
    </w:p>
    <w:p w14:paraId="0F479DC2" w14:textId="77777777" w:rsidR="00F51016" w:rsidRDefault="00F51016" w:rsidP="00A76BD8">
      <w:pPr>
        <w:spacing w:before="60" w:after="60" w:line="276" w:lineRule="auto"/>
        <w:rPr>
          <w:sz w:val="28"/>
          <w:szCs w:val="28"/>
        </w:rPr>
      </w:pPr>
    </w:p>
    <w:p w14:paraId="7CB77C56" w14:textId="0FA1BDF7" w:rsidR="00F51016" w:rsidRDefault="00F51016" w:rsidP="00A76BD8">
      <w:pPr>
        <w:spacing w:before="60" w:after="6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993"/>
        <w:gridCol w:w="992"/>
        <w:gridCol w:w="709"/>
        <w:gridCol w:w="1134"/>
        <w:gridCol w:w="1134"/>
        <w:gridCol w:w="1134"/>
        <w:gridCol w:w="1559"/>
        <w:gridCol w:w="992"/>
        <w:gridCol w:w="709"/>
      </w:tblGrid>
      <w:tr w:rsidR="00F85DDB" w:rsidRPr="00A941C7" w14:paraId="320777D6" w14:textId="77777777" w:rsidTr="009D6FCF">
        <w:trPr>
          <w:cantSplit/>
        </w:trPr>
        <w:tc>
          <w:tcPr>
            <w:tcW w:w="10065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29F0CC" w14:textId="77777777" w:rsidR="00F85DDB" w:rsidRPr="00A04DA6" w:rsidRDefault="00F85DDB" w:rsidP="009D6FCF">
            <w:pPr>
              <w:jc w:val="center"/>
              <w:rPr>
                <w:b/>
                <w:sz w:val="28"/>
                <w:szCs w:val="28"/>
              </w:rPr>
            </w:pPr>
            <w:r w:rsidRPr="00A04DA6">
              <w:rPr>
                <w:b/>
                <w:sz w:val="28"/>
              </w:rPr>
              <w:lastRenderedPageBreak/>
              <w:t>Лист регистрации изменений</w:t>
            </w:r>
          </w:p>
        </w:tc>
      </w:tr>
      <w:tr w:rsidR="00F85DDB" w:rsidRPr="00A941C7" w14:paraId="67E89C8C" w14:textId="77777777" w:rsidTr="009D6FCF">
        <w:trPr>
          <w:cantSplit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8D0948" w14:textId="77777777" w:rsidR="00F85DDB" w:rsidRPr="00A941C7" w:rsidRDefault="00F85DDB" w:rsidP="009D6FCF">
            <w:pPr>
              <w:ind w:firstLine="72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3828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4AA065E" w14:textId="77777777" w:rsidR="00F85DDB" w:rsidRPr="00A941C7" w:rsidRDefault="00F85DDB" w:rsidP="009D6FCF">
            <w:pPr>
              <w:ind w:right="141" w:firstLine="72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C31D9C" w14:textId="77777777" w:rsidR="00F85DDB" w:rsidRPr="00A941C7" w:rsidRDefault="00F85DDB" w:rsidP="009D6FCF">
            <w:pPr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Всего листов (страниц) в докум.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4D53E53A" w14:textId="77777777" w:rsidR="00F85DDB" w:rsidRDefault="00F85DDB" w:rsidP="009D6FCF">
            <w:pPr>
              <w:ind w:right="-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№</w:t>
            </w:r>
          </w:p>
          <w:p w14:paraId="268DD024" w14:textId="77777777" w:rsidR="00F85DDB" w:rsidRPr="00A941C7" w:rsidRDefault="00F85DDB" w:rsidP="009D6FCF">
            <w:pPr>
              <w:ind w:left="-70" w:right="-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док</w:t>
            </w:r>
            <w:r>
              <w:rPr>
                <w:color w:val="000000"/>
                <w:sz w:val="24"/>
                <w:szCs w:val="24"/>
              </w:rPr>
              <w:t>умента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2976C866" w14:textId="77777777" w:rsidR="00F85DDB" w:rsidRPr="00A941C7" w:rsidRDefault="00F85DDB" w:rsidP="009D6FCF">
            <w:pPr>
              <w:ind w:hanging="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Входящий № cопроводит. докум. и дата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4CF2CA4B" w14:textId="77777777" w:rsidR="00F85DDB" w:rsidRPr="00A941C7" w:rsidRDefault="00F85DDB" w:rsidP="009D6FCF">
            <w:pPr>
              <w:spacing w:before="120"/>
              <w:ind w:left="-70" w:right="-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194785E7" w14:textId="77777777" w:rsidR="00F85DDB" w:rsidRPr="00A941C7" w:rsidRDefault="00F85DDB" w:rsidP="009D6FCF">
            <w:pPr>
              <w:spacing w:before="120"/>
              <w:ind w:right="-70" w:hanging="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Дата</w:t>
            </w:r>
          </w:p>
        </w:tc>
      </w:tr>
      <w:tr w:rsidR="00F85DDB" w:rsidRPr="00A941C7" w14:paraId="10D9EBA9" w14:textId="77777777" w:rsidTr="009D6FCF">
        <w:trPr>
          <w:cantSplit/>
          <w:trHeight w:val="28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CA9873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4475BB4" w14:textId="77777777" w:rsidR="00F85DDB" w:rsidRPr="00A941C7" w:rsidRDefault="00F85DDB" w:rsidP="009D6FCF">
            <w:pPr>
              <w:ind w:left="-70" w:right="-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изменен</w:t>
            </w:r>
            <w:r>
              <w:rPr>
                <w:color w:val="000000"/>
                <w:sz w:val="24"/>
                <w:szCs w:val="24"/>
              </w:rPr>
              <w:t>-</w:t>
            </w:r>
            <w:r w:rsidRPr="00A941C7">
              <w:rPr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5DFC2" w14:textId="77777777" w:rsidR="00F85DDB" w:rsidRPr="00A941C7" w:rsidRDefault="00F85DDB" w:rsidP="009D6FCF">
            <w:pPr>
              <w:ind w:left="71" w:right="-70" w:hanging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</w:t>
            </w:r>
            <w:r w:rsidRPr="00A941C7">
              <w:rPr>
                <w:color w:val="000000"/>
                <w:sz w:val="24"/>
                <w:szCs w:val="24"/>
              </w:rPr>
              <w:t>нен</w:t>
            </w:r>
            <w:r>
              <w:rPr>
                <w:color w:val="000000"/>
                <w:sz w:val="24"/>
                <w:szCs w:val="24"/>
              </w:rPr>
              <w:t>-</w:t>
            </w:r>
            <w:r w:rsidRPr="00A941C7">
              <w:rPr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0B5E761" w14:textId="77777777" w:rsidR="00F85DDB" w:rsidRPr="00A941C7" w:rsidRDefault="00F85DDB" w:rsidP="009D6FCF">
            <w:pPr>
              <w:ind w:left="-70" w:right="-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новых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D7A15CE" w14:textId="77777777" w:rsidR="00F85DDB" w:rsidRPr="00A941C7" w:rsidRDefault="00F85DDB" w:rsidP="009D6FCF">
            <w:pPr>
              <w:ind w:right="-70"/>
              <w:jc w:val="center"/>
              <w:rPr>
                <w:color w:val="000000"/>
                <w:sz w:val="24"/>
                <w:szCs w:val="24"/>
              </w:rPr>
            </w:pPr>
            <w:r w:rsidRPr="00A941C7">
              <w:rPr>
                <w:color w:val="000000"/>
                <w:sz w:val="24"/>
                <w:szCs w:val="24"/>
              </w:rPr>
              <w:t>аннули-рованных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A36810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6" w:space="0" w:color="auto"/>
            </w:tcBorders>
          </w:tcPr>
          <w:p w14:paraId="2ADC0628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E4E5ED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6" w:space="0" w:color="auto"/>
            </w:tcBorders>
          </w:tcPr>
          <w:p w14:paraId="4955942E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2295CE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7F0635B4" w14:textId="77777777" w:rsidTr="009D6FCF">
        <w:trPr>
          <w:cantSplit/>
          <w:trHeight w:val="28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32748F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1AE5457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63E88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F9D8B4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FB1715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B1421D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6" w:space="0" w:color="auto"/>
            </w:tcBorders>
          </w:tcPr>
          <w:p w14:paraId="5B42494C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02BEB4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6" w:space="0" w:color="auto"/>
            </w:tcBorders>
          </w:tcPr>
          <w:p w14:paraId="195ACDEB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9A71A2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2886CA83" w14:textId="77777777" w:rsidTr="009D6FCF">
        <w:trPr>
          <w:cantSplit/>
          <w:trHeight w:val="285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74323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4E75C39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9CD9F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E24194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FA8523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2564C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5457F7E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8F578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522DB743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C67CC" w14:textId="77777777" w:rsidR="00F85DDB" w:rsidRPr="00A941C7" w:rsidRDefault="00F85DDB" w:rsidP="009D6FCF">
            <w:pPr>
              <w:ind w:right="141" w:firstLine="567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02389F18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3CF6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090ED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44A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79E8D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E6058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6DDC5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1AAAB1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2F8D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4BFFA6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67D7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96AFD9A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C132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8B81BF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6685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ADAA9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77678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CAC69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231329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EE3B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D22859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B24A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1CD2BBE1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FE75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3AAF21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6FF8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55B25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A7745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272B6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3B9341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FFAC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7143C0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0622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5E585478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E595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35433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0065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E1343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9DFE2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2CBB0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21085C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871D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664237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073D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0F559FD3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D724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2071E1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90BE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E975D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5A349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A1226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FB1D28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6BB3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5A8367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D7F9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167FB6C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129C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30DC0F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0AA9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8DE54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A1E76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382C7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F0FCD3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FAE8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217A08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61DF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768CC854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539A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8215FD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74A7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A1C03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5865F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4C4FA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097B56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7B34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34633E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17E0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2B603C1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E2D0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942891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E50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68AF6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1D0FC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F3229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C82672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BFF7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4451A5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0D48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16F6870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ACC3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83A4B2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1EED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144F2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2D429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616AC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84979A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BF79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CE56D0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4D9A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0A6FF626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6591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093CCD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67B5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56C8F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6992E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36D2C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3413B8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5104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99DEE5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CB60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60986C62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2CDD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1DFC09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C5AF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6B789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FE538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D6787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3D8702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2885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645503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41DD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2046AAF0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2D1C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FB79C6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73F8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4E106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D8869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AFADF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5B19A2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461B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0D5EB0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FF7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739A203B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874D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F46D95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C766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28510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B91EB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DBE33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CA795A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62DF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7BE634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4638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17CFA5B3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3658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AE9D94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0994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44627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82B29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09531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CC6A78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5A2A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50E054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D9DE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1DBB1629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4846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227CB4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EC35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893C1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D2596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BD912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877387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6A1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D9BFE2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1D31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51506B87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DD45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DD82FA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9D56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6D2DF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89D44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A2207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EC4E35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2D74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F1981B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1B81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1A4CAAA5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9E8B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9A1AA0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5419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B2E0C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66FE4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36A40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C400C3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0979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D64ED0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6DA2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7858E49F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B3B8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D68989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C92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DC818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625BD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69C5F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BDD129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EED9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C8E9A2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D404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2159C054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7A45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87986B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0CDE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58DB9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ECBED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62248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4205AD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A818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D57656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98F4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2CFE553C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418D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8A94D5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8D1A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5FE5B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FC3C2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9B7CA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70900A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A200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55B192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02BD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6C555FB1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8A3E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053DAB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A482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AE669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A3979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FA32F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B82551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857D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51F656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2933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30CF9058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4FF8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C0C1CE3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CFC7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2D5BE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2CB45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0F699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753772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04D7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478D72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1BAF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3AD9D6E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1534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045171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E6E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6B730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27B89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E160C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04AB00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FB39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8AA7B4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84C8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430E346E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D677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3F8212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C504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4154DE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199A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50365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A419AEC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11831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369DC1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CC1A9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514612B2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E371B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D94C3CD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863C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883D4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A4B0C7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1E9B2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A3337B5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CDCF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EE6C5A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884A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  <w:tr w:rsidR="00F85DDB" w:rsidRPr="00A941C7" w14:paraId="0C72C969" w14:textId="77777777" w:rsidTr="009D6FCF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82590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2D5B23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1FA6F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915F1A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FA15C8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22490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F57CA22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2769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1BC1244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56FE6" w14:textId="77777777" w:rsidR="00F85DDB" w:rsidRPr="00A941C7" w:rsidRDefault="00F85DDB" w:rsidP="009D6FCF">
            <w:pPr>
              <w:spacing w:line="360" w:lineRule="auto"/>
              <w:ind w:right="141" w:firstLine="567"/>
              <w:rPr>
                <w:color w:val="000000"/>
                <w:sz w:val="24"/>
                <w:szCs w:val="24"/>
              </w:rPr>
            </w:pPr>
          </w:p>
        </w:tc>
      </w:tr>
    </w:tbl>
    <w:p w14:paraId="2AA5888E" w14:textId="77777777" w:rsidR="00F85DDB" w:rsidRPr="00F85DDB" w:rsidRDefault="00F85DDB" w:rsidP="00A76BD8">
      <w:pPr>
        <w:spacing w:before="60" w:after="60" w:line="276" w:lineRule="auto"/>
        <w:rPr>
          <w:sz w:val="28"/>
          <w:szCs w:val="28"/>
        </w:rPr>
      </w:pPr>
    </w:p>
    <w:sectPr w:rsidR="00F85DDB" w:rsidRPr="00F85DDB" w:rsidSect="0039356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567" w:right="567" w:bottom="1276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418E0" w14:textId="77777777" w:rsidR="00BA3B61" w:rsidRDefault="00BA3B61">
      <w:r>
        <w:separator/>
      </w:r>
    </w:p>
  </w:endnote>
  <w:endnote w:type="continuationSeparator" w:id="0">
    <w:p w14:paraId="16B99C03" w14:textId="77777777" w:rsidR="00BA3B61" w:rsidRDefault="00BA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AD7E7" w14:textId="77777777" w:rsidR="00FE4123" w:rsidRDefault="00FE412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6090"/>
      <w:docPartObj>
        <w:docPartGallery w:val="Page Numbers (Bottom of Page)"/>
        <w:docPartUnique/>
      </w:docPartObj>
    </w:sdtPr>
    <w:sdtEndPr/>
    <w:sdtContent>
      <w:p w14:paraId="29C09C31" w14:textId="77777777" w:rsidR="00CE3352" w:rsidRDefault="00BA3B61">
        <w:pPr>
          <w:pStyle w:val="a5"/>
          <w:jc w:val="right"/>
        </w:pPr>
      </w:p>
    </w:sdtContent>
  </w:sdt>
  <w:p w14:paraId="5D34C01E" w14:textId="77777777" w:rsidR="00CE3352" w:rsidRDefault="00CE335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EC635" w14:textId="77777777" w:rsidR="00CE3352" w:rsidRDefault="00CE3352">
    <w:pPr>
      <w:pStyle w:val="a5"/>
      <w:jc w:val="right"/>
    </w:pPr>
  </w:p>
  <w:p w14:paraId="56269CB2" w14:textId="77777777" w:rsidR="00CE3352" w:rsidRPr="00445062" w:rsidRDefault="00CE3352" w:rsidP="004450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45BCA" w14:textId="77777777" w:rsidR="00BA3B61" w:rsidRDefault="00BA3B61">
      <w:r>
        <w:separator/>
      </w:r>
    </w:p>
  </w:footnote>
  <w:footnote w:type="continuationSeparator" w:id="0">
    <w:p w14:paraId="41871DC3" w14:textId="77777777" w:rsidR="00BA3B61" w:rsidRDefault="00BA3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6A9E3" w14:textId="77777777" w:rsidR="00FE4123" w:rsidRDefault="00FE412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608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0F0F1B57" w14:textId="77777777" w:rsidR="00CE3352" w:rsidRDefault="00A320B4" w:rsidP="00D0057B">
        <w:pPr>
          <w:pStyle w:val="a3"/>
          <w:spacing w:line="276" w:lineRule="auto"/>
          <w:jc w:val="center"/>
          <w:rPr>
            <w:sz w:val="28"/>
            <w:szCs w:val="28"/>
          </w:rPr>
        </w:pPr>
        <w:r w:rsidRPr="00B42495">
          <w:rPr>
            <w:sz w:val="28"/>
            <w:szCs w:val="28"/>
          </w:rPr>
          <w:fldChar w:fldCharType="begin"/>
        </w:r>
        <w:r w:rsidR="00CE3352" w:rsidRPr="00B42495">
          <w:rPr>
            <w:sz w:val="28"/>
            <w:szCs w:val="28"/>
          </w:rPr>
          <w:instrText>PAGE   \* MERGEFORMAT</w:instrText>
        </w:r>
        <w:r w:rsidRPr="00B42495">
          <w:rPr>
            <w:sz w:val="28"/>
            <w:szCs w:val="28"/>
          </w:rPr>
          <w:fldChar w:fldCharType="separate"/>
        </w:r>
        <w:r w:rsidR="00427104">
          <w:rPr>
            <w:noProof/>
            <w:sz w:val="28"/>
            <w:szCs w:val="28"/>
          </w:rPr>
          <w:t>6</w:t>
        </w:r>
        <w:r w:rsidRPr="00B42495">
          <w:rPr>
            <w:sz w:val="28"/>
            <w:szCs w:val="28"/>
          </w:rPr>
          <w:fldChar w:fldCharType="end"/>
        </w:r>
      </w:p>
    </w:sdtContent>
  </w:sdt>
  <w:p w14:paraId="51988915" w14:textId="77777777" w:rsidR="0074415E" w:rsidRPr="00B42495" w:rsidRDefault="0074415E" w:rsidP="00D0057B">
    <w:pPr>
      <w:pStyle w:val="a3"/>
      <w:spacing w:line="276" w:lineRule="auto"/>
      <w:jc w:val="center"/>
      <w:rPr>
        <w:sz w:val="28"/>
        <w:szCs w:val="28"/>
      </w:rPr>
    </w:pPr>
    <w:r w:rsidRPr="00B42495">
      <w:rPr>
        <w:sz w:val="28"/>
        <w:szCs w:val="28"/>
      </w:rPr>
      <w:t>ЕИРВ.</w:t>
    </w:r>
    <w:r w:rsidR="00284A37">
      <w:rPr>
        <w:sz w:val="28"/>
        <w:szCs w:val="28"/>
      </w:rPr>
      <w:t>5134</w:t>
    </w:r>
    <w:r w:rsidR="00FE4123">
      <w:rPr>
        <w:sz w:val="28"/>
        <w:szCs w:val="28"/>
      </w:rPr>
      <w:t>8</w:t>
    </w:r>
    <w:r>
      <w:rPr>
        <w:sz w:val="28"/>
        <w:szCs w:val="28"/>
      </w:rPr>
      <w:t>-01 34 01</w:t>
    </w:r>
  </w:p>
  <w:p w14:paraId="63CFD879" w14:textId="77777777" w:rsidR="00CE3352" w:rsidRDefault="00CE335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5ADB7" w14:textId="77777777" w:rsidR="00FE4123" w:rsidRDefault="00FE412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5F1"/>
    <w:multiLevelType w:val="multilevel"/>
    <w:tmpl w:val="ED241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2771F"/>
    <w:multiLevelType w:val="multilevel"/>
    <w:tmpl w:val="4F8E5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04429"/>
    <w:multiLevelType w:val="multilevel"/>
    <w:tmpl w:val="2C341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52666"/>
    <w:multiLevelType w:val="hybridMultilevel"/>
    <w:tmpl w:val="62A48C54"/>
    <w:lvl w:ilvl="0" w:tplc="28DA8A3A">
      <w:start w:val="3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3D87A28"/>
    <w:multiLevelType w:val="multilevel"/>
    <w:tmpl w:val="6742A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F2359E"/>
    <w:multiLevelType w:val="multilevel"/>
    <w:tmpl w:val="6600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575D5"/>
    <w:multiLevelType w:val="multilevel"/>
    <w:tmpl w:val="9EFA4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7C1EDC"/>
    <w:multiLevelType w:val="multilevel"/>
    <w:tmpl w:val="197C2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E262EB"/>
    <w:multiLevelType w:val="multilevel"/>
    <w:tmpl w:val="365E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412565"/>
    <w:multiLevelType w:val="multilevel"/>
    <w:tmpl w:val="9A88F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895668"/>
    <w:multiLevelType w:val="multilevel"/>
    <w:tmpl w:val="2DAEC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F75392"/>
    <w:multiLevelType w:val="multilevel"/>
    <w:tmpl w:val="AAAC2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6A3BC8"/>
    <w:multiLevelType w:val="multilevel"/>
    <w:tmpl w:val="4F58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AE51D6"/>
    <w:multiLevelType w:val="multilevel"/>
    <w:tmpl w:val="A0021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0A1745"/>
    <w:multiLevelType w:val="multilevel"/>
    <w:tmpl w:val="DF623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2E66D7"/>
    <w:multiLevelType w:val="hybridMultilevel"/>
    <w:tmpl w:val="D9620B70"/>
    <w:lvl w:ilvl="0" w:tplc="CE96F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B6F73"/>
    <w:multiLevelType w:val="multilevel"/>
    <w:tmpl w:val="AE92A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8E26E3"/>
    <w:multiLevelType w:val="multilevel"/>
    <w:tmpl w:val="31B8D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A142E8"/>
    <w:multiLevelType w:val="multilevel"/>
    <w:tmpl w:val="FF7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C55502"/>
    <w:multiLevelType w:val="multilevel"/>
    <w:tmpl w:val="E4286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F36E98"/>
    <w:multiLevelType w:val="multilevel"/>
    <w:tmpl w:val="16E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7D35CF"/>
    <w:multiLevelType w:val="multilevel"/>
    <w:tmpl w:val="FC40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E64D40"/>
    <w:multiLevelType w:val="multilevel"/>
    <w:tmpl w:val="C530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F53A9F"/>
    <w:multiLevelType w:val="hybridMultilevel"/>
    <w:tmpl w:val="1F9E731E"/>
    <w:lvl w:ilvl="0" w:tplc="404639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A4182"/>
    <w:multiLevelType w:val="multilevel"/>
    <w:tmpl w:val="8EB09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CA47A6"/>
    <w:multiLevelType w:val="multilevel"/>
    <w:tmpl w:val="CE947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7A2F56"/>
    <w:multiLevelType w:val="multilevel"/>
    <w:tmpl w:val="539CF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E43801"/>
    <w:multiLevelType w:val="multilevel"/>
    <w:tmpl w:val="9D4CE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F96404"/>
    <w:multiLevelType w:val="multilevel"/>
    <w:tmpl w:val="5B4CE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632EF1"/>
    <w:multiLevelType w:val="multilevel"/>
    <w:tmpl w:val="1D04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474881"/>
    <w:multiLevelType w:val="multilevel"/>
    <w:tmpl w:val="87CE9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FE3000"/>
    <w:multiLevelType w:val="multilevel"/>
    <w:tmpl w:val="3AEE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894DD2"/>
    <w:multiLevelType w:val="multilevel"/>
    <w:tmpl w:val="57AAA07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3" w15:restartNumberingAfterBreak="0">
    <w:nsid w:val="51FD2E6B"/>
    <w:multiLevelType w:val="multilevel"/>
    <w:tmpl w:val="E4682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BD7912"/>
    <w:multiLevelType w:val="multilevel"/>
    <w:tmpl w:val="F8B2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C01EB8"/>
    <w:multiLevelType w:val="hybridMultilevel"/>
    <w:tmpl w:val="DD5A593C"/>
    <w:lvl w:ilvl="0" w:tplc="901886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37552"/>
    <w:multiLevelType w:val="multilevel"/>
    <w:tmpl w:val="1B4221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7" w15:restartNumberingAfterBreak="0">
    <w:nsid w:val="5C9A48D2"/>
    <w:multiLevelType w:val="multilevel"/>
    <w:tmpl w:val="E1528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106EAC"/>
    <w:multiLevelType w:val="multilevel"/>
    <w:tmpl w:val="F1F83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4E45C5A"/>
    <w:multiLevelType w:val="multilevel"/>
    <w:tmpl w:val="7B6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3512BD"/>
    <w:multiLevelType w:val="multilevel"/>
    <w:tmpl w:val="3A5C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4756D0"/>
    <w:multiLevelType w:val="multilevel"/>
    <w:tmpl w:val="4EBE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CE02EA"/>
    <w:multiLevelType w:val="multilevel"/>
    <w:tmpl w:val="E612F632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3" w15:restartNumberingAfterBreak="0">
    <w:nsid w:val="731F2DFD"/>
    <w:multiLevelType w:val="multilevel"/>
    <w:tmpl w:val="E4B492A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4" w15:restartNumberingAfterBreak="0">
    <w:nsid w:val="73EE3880"/>
    <w:multiLevelType w:val="multilevel"/>
    <w:tmpl w:val="9306BD54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  <w:sz w:val="27"/>
      </w:rPr>
    </w:lvl>
    <w:lvl w:ilvl="1">
      <w:start w:val="4"/>
      <w:numFmt w:val="decimal"/>
      <w:lvlText w:val="%1.%2"/>
      <w:lvlJc w:val="left"/>
      <w:pPr>
        <w:ind w:left="900" w:hanging="720"/>
      </w:pPr>
      <w:rPr>
        <w:rFonts w:hint="default"/>
        <w:sz w:val="27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  <w:sz w:val="27"/>
      </w:rPr>
    </w:lvl>
  </w:abstractNum>
  <w:abstractNum w:abstractNumId="45" w15:restartNumberingAfterBreak="0">
    <w:nsid w:val="768D5ABF"/>
    <w:multiLevelType w:val="multilevel"/>
    <w:tmpl w:val="1A20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050AA5"/>
    <w:multiLevelType w:val="hybridMultilevel"/>
    <w:tmpl w:val="E048EF7E"/>
    <w:lvl w:ilvl="0" w:tplc="9CE454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C0189"/>
    <w:multiLevelType w:val="multilevel"/>
    <w:tmpl w:val="21F4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7471AB"/>
    <w:multiLevelType w:val="multilevel"/>
    <w:tmpl w:val="0156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5"/>
  </w:num>
  <w:num w:numId="3">
    <w:abstractNumId w:val="30"/>
  </w:num>
  <w:num w:numId="4">
    <w:abstractNumId w:val="15"/>
  </w:num>
  <w:num w:numId="5">
    <w:abstractNumId w:val="46"/>
  </w:num>
  <w:num w:numId="6">
    <w:abstractNumId w:val="23"/>
  </w:num>
  <w:num w:numId="7">
    <w:abstractNumId w:val="0"/>
  </w:num>
  <w:num w:numId="8">
    <w:abstractNumId w:val="47"/>
  </w:num>
  <w:num w:numId="9">
    <w:abstractNumId w:val="10"/>
  </w:num>
  <w:num w:numId="10">
    <w:abstractNumId w:val="31"/>
  </w:num>
  <w:num w:numId="11">
    <w:abstractNumId w:val="20"/>
  </w:num>
  <w:num w:numId="12">
    <w:abstractNumId w:val="18"/>
  </w:num>
  <w:num w:numId="13">
    <w:abstractNumId w:val="48"/>
  </w:num>
  <w:num w:numId="14">
    <w:abstractNumId w:val="32"/>
  </w:num>
  <w:num w:numId="15">
    <w:abstractNumId w:val="22"/>
  </w:num>
  <w:num w:numId="16">
    <w:abstractNumId w:val="2"/>
  </w:num>
  <w:num w:numId="17">
    <w:abstractNumId w:val="41"/>
  </w:num>
  <w:num w:numId="18">
    <w:abstractNumId w:val="40"/>
  </w:num>
  <w:num w:numId="19">
    <w:abstractNumId w:val="43"/>
  </w:num>
  <w:num w:numId="20">
    <w:abstractNumId w:val="14"/>
  </w:num>
  <w:num w:numId="21">
    <w:abstractNumId w:val="42"/>
  </w:num>
  <w:num w:numId="22">
    <w:abstractNumId w:val="19"/>
  </w:num>
  <w:num w:numId="23">
    <w:abstractNumId w:val="44"/>
  </w:num>
  <w:num w:numId="24">
    <w:abstractNumId w:val="24"/>
  </w:num>
  <w:num w:numId="25">
    <w:abstractNumId w:val="4"/>
  </w:num>
  <w:num w:numId="26">
    <w:abstractNumId w:val="36"/>
  </w:num>
  <w:num w:numId="27">
    <w:abstractNumId w:val="25"/>
  </w:num>
  <w:num w:numId="28">
    <w:abstractNumId w:val="28"/>
  </w:num>
  <w:num w:numId="29">
    <w:abstractNumId w:val="38"/>
  </w:num>
  <w:num w:numId="30">
    <w:abstractNumId w:val="9"/>
  </w:num>
  <w:num w:numId="31">
    <w:abstractNumId w:val="6"/>
  </w:num>
  <w:num w:numId="32">
    <w:abstractNumId w:val="26"/>
  </w:num>
  <w:num w:numId="33">
    <w:abstractNumId w:val="45"/>
  </w:num>
  <w:num w:numId="34">
    <w:abstractNumId w:val="37"/>
  </w:num>
  <w:num w:numId="35">
    <w:abstractNumId w:val="12"/>
  </w:num>
  <w:num w:numId="36">
    <w:abstractNumId w:val="11"/>
  </w:num>
  <w:num w:numId="37">
    <w:abstractNumId w:val="7"/>
  </w:num>
  <w:num w:numId="38">
    <w:abstractNumId w:val="27"/>
  </w:num>
  <w:num w:numId="39">
    <w:abstractNumId w:val="39"/>
  </w:num>
  <w:num w:numId="40">
    <w:abstractNumId w:val="1"/>
  </w:num>
  <w:num w:numId="41">
    <w:abstractNumId w:val="13"/>
  </w:num>
  <w:num w:numId="42">
    <w:abstractNumId w:val="5"/>
  </w:num>
  <w:num w:numId="43">
    <w:abstractNumId w:val="16"/>
  </w:num>
  <w:num w:numId="44">
    <w:abstractNumId w:val="34"/>
  </w:num>
  <w:num w:numId="45">
    <w:abstractNumId w:val="17"/>
  </w:num>
  <w:num w:numId="46">
    <w:abstractNumId w:val="33"/>
  </w:num>
  <w:num w:numId="47">
    <w:abstractNumId w:val="29"/>
  </w:num>
  <w:num w:numId="48">
    <w:abstractNumId w:val="21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06A8"/>
    <w:rsid w:val="00000250"/>
    <w:rsid w:val="00000891"/>
    <w:rsid w:val="0000109B"/>
    <w:rsid w:val="0000209A"/>
    <w:rsid w:val="00002440"/>
    <w:rsid w:val="000027D8"/>
    <w:rsid w:val="00003FB9"/>
    <w:rsid w:val="0001167D"/>
    <w:rsid w:val="000116DA"/>
    <w:rsid w:val="000116DF"/>
    <w:rsid w:val="000123E7"/>
    <w:rsid w:val="00012D66"/>
    <w:rsid w:val="000144D9"/>
    <w:rsid w:val="00014729"/>
    <w:rsid w:val="00014B80"/>
    <w:rsid w:val="00014C5F"/>
    <w:rsid w:val="00016B5D"/>
    <w:rsid w:val="00023F85"/>
    <w:rsid w:val="00024566"/>
    <w:rsid w:val="000249C2"/>
    <w:rsid w:val="00024B44"/>
    <w:rsid w:val="00026773"/>
    <w:rsid w:val="000271B3"/>
    <w:rsid w:val="0003165D"/>
    <w:rsid w:val="000343D4"/>
    <w:rsid w:val="000352DA"/>
    <w:rsid w:val="0003583D"/>
    <w:rsid w:val="00035C1B"/>
    <w:rsid w:val="00035FEA"/>
    <w:rsid w:val="0003676D"/>
    <w:rsid w:val="00037D6F"/>
    <w:rsid w:val="00041744"/>
    <w:rsid w:val="00043B47"/>
    <w:rsid w:val="00044445"/>
    <w:rsid w:val="00044457"/>
    <w:rsid w:val="00045FB7"/>
    <w:rsid w:val="00046CD1"/>
    <w:rsid w:val="00046E03"/>
    <w:rsid w:val="000475C5"/>
    <w:rsid w:val="000478C0"/>
    <w:rsid w:val="00050157"/>
    <w:rsid w:val="00050176"/>
    <w:rsid w:val="000504A6"/>
    <w:rsid w:val="0005153D"/>
    <w:rsid w:val="0005430B"/>
    <w:rsid w:val="00056BA7"/>
    <w:rsid w:val="00056FC1"/>
    <w:rsid w:val="00057F0B"/>
    <w:rsid w:val="0006139C"/>
    <w:rsid w:val="0006150C"/>
    <w:rsid w:val="00064060"/>
    <w:rsid w:val="00065C2A"/>
    <w:rsid w:val="000663D5"/>
    <w:rsid w:val="00066B3A"/>
    <w:rsid w:val="000675EF"/>
    <w:rsid w:val="0006784D"/>
    <w:rsid w:val="00070404"/>
    <w:rsid w:val="000739C6"/>
    <w:rsid w:val="000767AA"/>
    <w:rsid w:val="00077932"/>
    <w:rsid w:val="0008023A"/>
    <w:rsid w:val="00082392"/>
    <w:rsid w:val="00083316"/>
    <w:rsid w:val="00083519"/>
    <w:rsid w:val="00083716"/>
    <w:rsid w:val="000837B9"/>
    <w:rsid w:val="0008381E"/>
    <w:rsid w:val="0008440B"/>
    <w:rsid w:val="00084B75"/>
    <w:rsid w:val="000850C7"/>
    <w:rsid w:val="00086C70"/>
    <w:rsid w:val="000916E0"/>
    <w:rsid w:val="000919A7"/>
    <w:rsid w:val="000938CA"/>
    <w:rsid w:val="00094D6B"/>
    <w:rsid w:val="000953DF"/>
    <w:rsid w:val="00095D4E"/>
    <w:rsid w:val="000974B4"/>
    <w:rsid w:val="000A0605"/>
    <w:rsid w:val="000A144D"/>
    <w:rsid w:val="000A2552"/>
    <w:rsid w:val="000A2AE1"/>
    <w:rsid w:val="000A2B1E"/>
    <w:rsid w:val="000A4DCD"/>
    <w:rsid w:val="000A61FE"/>
    <w:rsid w:val="000A6CBA"/>
    <w:rsid w:val="000B0302"/>
    <w:rsid w:val="000B1508"/>
    <w:rsid w:val="000B1D0F"/>
    <w:rsid w:val="000B2AE0"/>
    <w:rsid w:val="000B3816"/>
    <w:rsid w:val="000B3DCC"/>
    <w:rsid w:val="000B4564"/>
    <w:rsid w:val="000B552C"/>
    <w:rsid w:val="000C028F"/>
    <w:rsid w:val="000C1E0C"/>
    <w:rsid w:val="000C316A"/>
    <w:rsid w:val="000C4AFA"/>
    <w:rsid w:val="000C5494"/>
    <w:rsid w:val="000C60CF"/>
    <w:rsid w:val="000C6A32"/>
    <w:rsid w:val="000C7AEB"/>
    <w:rsid w:val="000D08E2"/>
    <w:rsid w:val="000D0E80"/>
    <w:rsid w:val="000D0EE7"/>
    <w:rsid w:val="000D1596"/>
    <w:rsid w:val="000D1A15"/>
    <w:rsid w:val="000D21D4"/>
    <w:rsid w:val="000D317E"/>
    <w:rsid w:val="000D3669"/>
    <w:rsid w:val="000D4EA0"/>
    <w:rsid w:val="000D5F26"/>
    <w:rsid w:val="000D6E77"/>
    <w:rsid w:val="000D705E"/>
    <w:rsid w:val="000D7A6C"/>
    <w:rsid w:val="000E13D1"/>
    <w:rsid w:val="000E1611"/>
    <w:rsid w:val="000E330C"/>
    <w:rsid w:val="000E6862"/>
    <w:rsid w:val="000E6E82"/>
    <w:rsid w:val="000E7811"/>
    <w:rsid w:val="000F061F"/>
    <w:rsid w:val="000F1E84"/>
    <w:rsid w:val="000F2D34"/>
    <w:rsid w:val="000F5B17"/>
    <w:rsid w:val="000F5BD7"/>
    <w:rsid w:val="000F7F31"/>
    <w:rsid w:val="00100355"/>
    <w:rsid w:val="00101571"/>
    <w:rsid w:val="0010399F"/>
    <w:rsid w:val="001043E8"/>
    <w:rsid w:val="00104FDD"/>
    <w:rsid w:val="001057F8"/>
    <w:rsid w:val="00110494"/>
    <w:rsid w:val="00112633"/>
    <w:rsid w:val="001135A9"/>
    <w:rsid w:val="00114C5D"/>
    <w:rsid w:val="00115CE5"/>
    <w:rsid w:val="00115F72"/>
    <w:rsid w:val="001230C1"/>
    <w:rsid w:val="00123184"/>
    <w:rsid w:val="00123325"/>
    <w:rsid w:val="00125CE3"/>
    <w:rsid w:val="00125D84"/>
    <w:rsid w:val="001274C2"/>
    <w:rsid w:val="0013081B"/>
    <w:rsid w:val="00130BC4"/>
    <w:rsid w:val="00131227"/>
    <w:rsid w:val="00131CF2"/>
    <w:rsid w:val="00132269"/>
    <w:rsid w:val="00132DF4"/>
    <w:rsid w:val="00132E94"/>
    <w:rsid w:val="00133351"/>
    <w:rsid w:val="00134F4E"/>
    <w:rsid w:val="001360C2"/>
    <w:rsid w:val="001369ED"/>
    <w:rsid w:val="00136C16"/>
    <w:rsid w:val="00140F02"/>
    <w:rsid w:val="00143A0E"/>
    <w:rsid w:val="00145C50"/>
    <w:rsid w:val="00146A5A"/>
    <w:rsid w:val="00147312"/>
    <w:rsid w:val="00147A0B"/>
    <w:rsid w:val="0015015D"/>
    <w:rsid w:val="001511AB"/>
    <w:rsid w:val="001551C5"/>
    <w:rsid w:val="00155667"/>
    <w:rsid w:val="00155B81"/>
    <w:rsid w:val="00156049"/>
    <w:rsid w:val="001610FB"/>
    <w:rsid w:val="00162320"/>
    <w:rsid w:val="00163B9B"/>
    <w:rsid w:val="00163D5E"/>
    <w:rsid w:val="00163E26"/>
    <w:rsid w:val="001651A3"/>
    <w:rsid w:val="0017033E"/>
    <w:rsid w:val="00171624"/>
    <w:rsid w:val="00172510"/>
    <w:rsid w:val="001734D1"/>
    <w:rsid w:val="00173CE1"/>
    <w:rsid w:val="00175442"/>
    <w:rsid w:val="00176793"/>
    <w:rsid w:val="0017701D"/>
    <w:rsid w:val="0017773D"/>
    <w:rsid w:val="001801D4"/>
    <w:rsid w:val="001804A1"/>
    <w:rsid w:val="00181C94"/>
    <w:rsid w:val="00181E1F"/>
    <w:rsid w:val="00184125"/>
    <w:rsid w:val="001841CA"/>
    <w:rsid w:val="001863D8"/>
    <w:rsid w:val="00186910"/>
    <w:rsid w:val="001869B3"/>
    <w:rsid w:val="001900B6"/>
    <w:rsid w:val="0019169A"/>
    <w:rsid w:val="00192207"/>
    <w:rsid w:val="00193A03"/>
    <w:rsid w:val="00195490"/>
    <w:rsid w:val="0019707B"/>
    <w:rsid w:val="00197D6F"/>
    <w:rsid w:val="001A19AD"/>
    <w:rsid w:val="001A1E6A"/>
    <w:rsid w:val="001A2274"/>
    <w:rsid w:val="001A467E"/>
    <w:rsid w:val="001A4D79"/>
    <w:rsid w:val="001A50D8"/>
    <w:rsid w:val="001A5778"/>
    <w:rsid w:val="001A60C6"/>
    <w:rsid w:val="001A776D"/>
    <w:rsid w:val="001B046A"/>
    <w:rsid w:val="001B0571"/>
    <w:rsid w:val="001B325D"/>
    <w:rsid w:val="001B4AF0"/>
    <w:rsid w:val="001B5173"/>
    <w:rsid w:val="001B56BA"/>
    <w:rsid w:val="001B680D"/>
    <w:rsid w:val="001B6BBE"/>
    <w:rsid w:val="001B7AA8"/>
    <w:rsid w:val="001C1382"/>
    <w:rsid w:val="001C185F"/>
    <w:rsid w:val="001C1AD3"/>
    <w:rsid w:val="001C2682"/>
    <w:rsid w:val="001C2764"/>
    <w:rsid w:val="001C2B50"/>
    <w:rsid w:val="001C34D4"/>
    <w:rsid w:val="001C3576"/>
    <w:rsid w:val="001C47D0"/>
    <w:rsid w:val="001C684E"/>
    <w:rsid w:val="001C6A62"/>
    <w:rsid w:val="001C6FB5"/>
    <w:rsid w:val="001C7758"/>
    <w:rsid w:val="001D0E18"/>
    <w:rsid w:val="001D2D1A"/>
    <w:rsid w:val="001D4207"/>
    <w:rsid w:val="001D4A76"/>
    <w:rsid w:val="001D5787"/>
    <w:rsid w:val="001D5BBE"/>
    <w:rsid w:val="001E0366"/>
    <w:rsid w:val="001E0931"/>
    <w:rsid w:val="001E317E"/>
    <w:rsid w:val="001E51CA"/>
    <w:rsid w:val="001E65C3"/>
    <w:rsid w:val="001E72D0"/>
    <w:rsid w:val="001E7428"/>
    <w:rsid w:val="001E7C10"/>
    <w:rsid w:val="001E7DE0"/>
    <w:rsid w:val="001F162D"/>
    <w:rsid w:val="001F1FA1"/>
    <w:rsid w:val="001F2E1C"/>
    <w:rsid w:val="001F3387"/>
    <w:rsid w:val="001F3677"/>
    <w:rsid w:val="001F3FAD"/>
    <w:rsid w:val="001F6146"/>
    <w:rsid w:val="001F63ED"/>
    <w:rsid w:val="001F653C"/>
    <w:rsid w:val="001F72AC"/>
    <w:rsid w:val="00200444"/>
    <w:rsid w:val="00205944"/>
    <w:rsid w:val="00207DA5"/>
    <w:rsid w:val="00210C44"/>
    <w:rsid w:val="0021148E"/>
    <w:rsid w:val="0021191D"/>
    <w:rsid w:val="00212D65"/>
    <w:rsid w:val="002132BB"/>
    <w:rsid w:val="002133BB"/>
    <w:rsid w:val="00213618"/>
    <w:rsid w:val="00214DFB"/>
    <w:rsid w:val="00217737"/>
    <w:rsid w:val="00221029"/>
    <w:rsid w:val="00225015"/>
    <w:rsid w:val="002258A3"/>
    <w:rsid w:val="00226834"/>
    <w:rsid w:val="00227B52"/>
    <w:rsid w:val="002307D8"/>
    <w:rsid w:val="00231612"/>
    <w:rsid w:val="00231843"/>
    <w:rsid w:val="0023237E"/>
    <w:rsid w:val="002324FA"/>
    <w:rsid w:val="00233B36"/>
    <w:rsid w:val="00234452"/>
    <w:rsid w:val="00234AE4"/>
    <w:rsid w:val="0024048F"/>
    <w:rsid w:val="00241FEB"/>
    <w:rsid w:val="00242B47"/>
    <w:rsid w:val="00242FD6"/>
    <w:rsid w:val="00244A08"/>
    <w:rsid w:val="002450F8"/>
    <w:rsid w:val="0024550C"/>
    <w:rsid w:val="00246208"/>
    <w:rsid w:val="002479DE"/>
    <w:rsid w:val="0025080C"/>
    <w:rsid w:val="00252E53"/>
    <w:rsid w:val="002534D9"/>
    <w:rsid w:val="002548CA"/>
    <w:rsid w:val="00254BEA"/>
    <w:rsid w:val="00254CD8"/>
    <w:rsid w:val="00255E73"/>
    <w:rsid w:val="00256813"/>
    <w:rsid w:val="0026086B"/>
    <w:rsid w:val="002613A5"/>
    <w:rsid w:val="002615FA"/>
    <w:rsid w:val="002617A1"/>
    <w:rsid w:val="00261B28"/>
    <w:rsid w:val="00262806"/>
    <w:rsid w:val="00262CB6"/>
    <w:rsid w:val="00262E30"/>
    <w:rsid w:val="00262FFC"/>
    <w:rsid w:val="00264841"/>
    <w:rsid w:val="00264C33"/>
    <w:rsid w:val="00267EF9"/>
    <w:rsid w:val="00271BE9"/>
    <w:rsid w:val="0027243B"/>
    <w:rsid w:val="00273C3A"/>
    <w:rsid w:val="00273EE0"/>
    <w:rsid w:val="0027510C"/>
    <w:rsid w:val="00276CDC"/>
    <w:rsid w:val="002774F8"/>
    <w:rsid w:val="00280F13"/>
    <w:rsid w:val="00282E24"/>
    <w:rsid w:val="00284A37"/>
    <w:rsid w:val="0028553A"/>
    <w:rsid w:val="0028635D"/>
    <w:rsid w:val="00290474"/>
    <w:rsid w:val="0029111B"/>
    <w:rsid w:val="0029141F"/>
    <w:rsid w:val="002922B8"/>
    <w:rsid w:val="00292BF7"/>
    <w:rsid w:val="00293AED"/>
    <w:rsid w:val="00294473"/>
    <w:rsid w:val="00294A7B"/>
    <w:rsid w:val="002979A6"/>
    <w:rsid w:val="002A1BB4"/>
    <w:rsid w:val="002A2AF2"/>
    <w:rsid w:val="002A443F"/>
    <w:rsid w:val="002A44DF"/>
    <w:rsid w:val="002A4539"/>
    <w:rsid w:val="002A53B5"/>
    <w:rsid w:val="002A760D"/>
    <w:rsid w:val="002A7D82"/>
    <w:rsid w:val="002B0FFF"/>
    <w:rsid w:val="002B216F"/>
    <w:rsid w:val="002B336E"/>
    <w:rsid w:val="002B354F"/>
    <w:rsid w:val="002B52B5"/>
    <w:rsid w:val="002B57DF"/>
    <w:rsid w:val="002B694B"/>
    <w:rsid w:val="002B7997"/>
    <w:rsid w:val="002C0F47"/>
    <w:rsid w:val="002C2F70"/>
    <w:rsid w:val="002C41E4"/>
    <w:rsid w:val="002C4561"/>
    <w:rsid w:val="002C4772"/>
    <w:rsid w:val="002C4909"/>
    <w:rsid w:val="002C661A"/>
    <w:rsid w:val="002C75C6"/>
    <w:rsid w:val="002C7DA3"/>
    <w:rsid w:val="002D0C3A"/>
    <w:rsid w:val="002D1050"/>
    <w:rsid w:val="002D19B1"/>
    <w:rsid w:val="002D3670"/>
    <w:rsid w:val="002D4461"/>
    <w:rsid w:val="002D5087"/>
    <w:rsid w:val="002D5891"/>
    <w:rsid w:val="002D7B46"/>
    <w:rsid w:val="002D7C34"/>
    <w:rsid w:val="002E1093"/>
    <w:rsid w:val="002E1181"/>
    <w:rsid w:val="002E2F12"/>
    <w:rsid w:val="002E59F5"/>
    <w:rsid w:val="002E604E"/>
    <w:rsid w:val="002F3E39"/>
    <w:rsid w:val="002F5EE2"/>
    <w:rsid w:val="002F61C2"/>
    <w:rsid w:val="002F68CF"/>
    <w:rsid w:val="002F6F03"/>
    <w:rsid w:val="002F7358"/>
    <w:rsid w:val="00301A71"/>
    <w:rsid w:val="0030265B"/>
    <w:rsid w:val="00302BC2"/>
    <w:rsid w:val="00302D2F"/>
    <w:rsid w:val="0030311C"/>
    <w:rsid w:val="0030315E"/>
    <w:rsid w:val="00303861"/>
    <w:rsid w:val="00304F92"/>
    <w:rsid w:val="003052C1"/>
    <w:rsid w:val="00305F49"/>
    <w:rsid w:val="003062B0"/>
    <w:rsid w:val="00306B91"/>
    <w:rsid w:val="00311E0B"/>
    <w:rsid w:val="00312758"/>
    <w:rsid w:val="003137C0"/>
    <w:rsid w:val="00314381"/>
    <w:rsid w:val="0031475E"/>
    <w:rsid w:val="00314ACE"/>
    <w:rsid w:val="00314B9A"/>
    <w:rsid w:val="00315E7C"/>
    <w:rsid w:val="00315FCF"/>
    <w:rsid w:val="00317D69"/>
    <w:rsid w:val="003201C6"/>
    <w:rsid w:val="003209A1"/>
    <w:rsid w:val="003209CF"/>
    <w:rsid w:val="0032290C"/>
    <w:rsid w:val="0032321C"/>
    <w:rsid w:val="00324177"/>
    <w:rsid w:val="003247EE"/>
    <w:rsid w:val="00324C72"/>
    <w:rsid w:val="00327C90"/>
    <w:rsid w:val="00327D27"/>
    <w:rsid w:val="0033038E"/>
    <w:rsid w:val="00331F16"/>
    <w:rsid w:val="0033243F"/>
    <w:rsid w:val="00333065"/>
    <w:rsid w:val="00333998"/>
    <w:rsid w:val="00335629"/>
    <w:rsid w:val="00336D63"/>
    <w:rsid w:val="00337405"/>
    <w:rsid w:val="0034158E"/>
    <w:rsid w:val="00341845"/>
    <w:rsid w:val="00344463"/>
    <w:rsid w:val="00344694"/>
    <w:rsid w:val="00344AAD"/>
    <w:rsid w:val="00344B8F"/>
    <w:rsid w:val="00345BAA"/>
    <w:rsid w:val="00345C97"/>
    <w:rsid w:val="003508D1"/>
    <w:rsid w:val="0035162B"/>
    <w:rsid w:val="00356AF8"/>
    <w:rsid w:val="003572E7"/>
    <w:rsid w:val="00357456"/>
    <w:rsid w:val="00357602"/>
    <w:rsid w:val="0036230A"/>
    <w:rsid w:val="00362C45"/>
    <w:rsid w:val="00362FDA"/>
    <w:rsid w:val="003634EC"/>
    <w:rsid w:val="00363C2B"/>
    <w:rsid w:val="00363DCD"/>
    <w:rsid w:val="00364A5F"/>
    <w:rsid w:val="00364B39"/>
    <w:rsid w:val="00365440"/>
    <w:rsid w:val="00365706"/>
    <w:rsid w:val="003675D2"/>
    <w:rsid w:val="00367F4B"/>
    <w:rsid w:val="003711FD"/>
    <w:rsid w:val="00373499"/>
    <w:rsid w:val="003755C2"/>
    <w:rsid w:val="00375666"/>
    <w:rsid w:val="00375B50"/>
    <w:rsid w:val="0037602E"/>
    <w:rsid w:val="003761ED"/>
    <w:rsid w:val="00376975"/>
    <w:rsid w:val="00376B71"/>
    <w:rsid w:val="003808DA"/>
    <w:rsid w:val="00381F63"/>
    <w:rsid w:val="003824FD"/>
    <w:rsid w:val="00383934"/>
    <w:rsid w:val="00386420"/>
    <w:rsid w:val="003875D0"/>
    <w:rsid w:val="00387E57"/>
    <w:rsid w:val="00387FF0"/>
    <w:rsid w:val="00392A77"/>
    <w:rsid w:val="00392C0E"/>
    <w:rsid w:val="003930C8"/>
    <w:rsid w:val="00393544"/>
    <w:rsid w:val="00393562"/>
    <w:rsid w:val="00393DEE"/>
    <w:rsid w:val="00393F72"/>
    <w:rsid w:val="00394662"/>
    <w:rsid w:val="003964DA"/>
    <w:rsid w:val="00397008"/>
    <w:rsid w:val="0039700D"/>
    <w:rsid w:val="003A0A04"/>
    <w:rsid w:val="003A18E5"/>
    <w:rsid w:val="003A47E2"/>
    <w:rsid w:val="003A50A6"/>
    <w:rsid w:val="003A5972"/>
    <w:rsid w:val="003A59B5"/>
    <w:rsid w:val="003A5FAF"/>
    <w:rsid w:val="003A67E4"/>
    <w:rsid w:val="003B074B"/>
    <w:rsid w:val="003B0AF3"/>
    <w:rsid w:val="003B127A"/>
    <w:rsid w:val="003B1C22"/>
    <w:rsid w:val="003B2DF7"/>
    <w:rsid w:val="003B359D"/>
    <w:rsid w:val="003B4256"/>
    <w:rsid w:val="003B5402"/>
    <w:rsid w:val="003C1815"/>
    <w:rsid w:val="003C22DB"/>
    <w:rsid w:val="003C2A59"/>
    <w:rsid w:val="003C3FE4"/>
    <w:rsid w:val="003C4D0F"/>
    <w:rsid w:val="003C515A"/>
    <w:rsid w:val="003C5CF3"/>
    <w:rsid w:val="003C6041"/>
    <w:rsid w:val="003C70CA"/>
    <w:rsid w:val="003C714C"/>
    <w:rsid w:val="003C7726"/>
    <w:rsid w:val="003D0616"/>
    <w:rsid w:val="003D1023"/>
    <w:rsid w:val="003D1153"/>
    <w:rsid w:val="003D2AC8"/>
    <w:rsid w:val="003D4775"/>
    <w:rsid w:val="003D618D"/>
    <w:rsid w:val="003D66ED"/>
    <w:rsid w:val="003E0114"/>
    <w:rsid w:val="003E21CE"/>
    <w:rsid w:val="003E2E0D"/>
    <w:rsid w:val="003E2FEA"/>
    <w:rsid w:val="003E6C73"/>
    <w:rsid w:val="003F0BAA"/>
    <w:rsid w:val="003F20EC"/>
    <w:rsid w:val="003F2A3D"/>
    <w:rsid w:val="003F4E2A"/>
    <w:rsid w:val="003F5994"/>
    <w:rsid w:val="003F652C"/>
    <w:rsid w:val="003F65D7"/>
    <w:rsid w:val="003F6BB8"/>
    <w:rsid w:val="003F71CC"/>
    <w:rsid w:val="003F78FB"/>
    <w:rsid w:val="003F7A38"/>
    <w:rsid w:val="00400627"/>
    <w:rsid w:val="0040241C"/>
    <w:rsid w:val="00403B8D"/>
    <w:rsid w:val="0040490F"/>
    <w:rsid w:val="004054B1"/>
    <w:rsid w:val="00405E46"/>
    <w:rsid w:val="00406F01"/>
    <w:rsid w:val="00407EE8"/>
    <w:rsid w:val="00412D8B"/>
    <w:rsid w:val="00413917"/>
    <w:rsid w:val="00415D2B"/>
    <w:rsid w:val="00415F9F"/>
    <w:rsid w:val="0041682E"/>
    <w:rsid w:val="0041716D"/>
    <w:rsid w:val="0042155F"/>
    <w:rsid w:val="00421EEB"/>
    <w:rsid w:val="00422DF1"/>
    <w:rsid w:val="004251A4"/>
    <w:rsid w:val="00427104"/>
    <w:rsid w:val="00434816"/>
    <w:rsid w:val="004363B0"/>
    <w:rsid w:val="00436AEF"/>
    <w:rsid w:val="00437E23"/>
    <w:rsid w:val="00440ECD"/>
    <w:rsid w:val="00441B5B"/>
    <w:rsid w:val="00442F71"/>
    <w:rsid w:val="0044334F"/>
    <w:rsid w:val="004444D1"/>
    <w:rsid w:val="00445062"/>
    <w:rsid w:val="00446CE4"/>
    <w:rsid w:val="00447113"/>
    <w:rsid w:val="00450E3C"/>
    <w:rsid w:val="0045104B"/>
    <w:rsid w:val="0045370A"/>
    <w:rsid w:val="004553BA"/>
    <w:rsid w:val="004555F5"/>
    <w:rsid w:val="00456D8E"/>
    <w:rsid w:val="0045739D"/>
    <w:rsid w:val="0045793F"/>
    <w:rsid w:val="00460346"/>
    <w:rsid w:val="00460667"/>
    <w:rsid w:val="004613C4"/>
    <w:rsid w:val="0046189C"/>
    <w:rsid w:val="00461E87"/>
    <w:rsid w:val="00462F2C"/>
    <w:rsid w:val="00463881"/>
    <w:rsid w:val="004677D9"/>
    <w:rsid w:val="00467FA6"/>
    <w:rsid w:val="00470FEB"/>
    <w:rsid w:val="00472207"/>
    <w:rsid w:val="00472F8C"/>
    <w:rsid w:val="004734F8"/>
    <w:rsid w:val="00473688"/>
    <w:rsid w:val="0047411D"/>
    <w:rsid w:val="00474148"/>
    <w:rsid w:val="004755AD"/>
    <w:rsid w:val="00476616"/>
    <w:rsid w:val="00481860"/>
    <w:rsid w:val="004823DC"/>
    <w:rsid w:val="00485A86"/>
    <w:rsid w:val="00486351"/>
    <w:rsid w:val="00486E11"/>
    <w:rsid w:val="004873CF"/>
    <w:rsid w:val="0049082B"/>
    <w:rsid w:val="004922BD"/>
    <w:rsid w:val="00492315"/>
    <w:rsid w:val="00494292"/>
    <w:rsid w:val="00494AA2"/>
    <w:rsid w:val="0049549E"/>
    <w:rsid w:val="004959AE"/>
    <w:rsid w:val="00496488"/>
    <w:rsid w:val="00496D43"/>
    <w:rsid w:val="0049732D"/>
    <w:rsid w:val="0049765B"/>
    <w:rsid w:val="00497F74"/>
    <w:rsid w:val="004A02BF"/>
    <w:rsid w:val="004A060E"/>
    <w:rsid w:val="004A277A"/>
    <w:rsid w:val="004A5F22"/>
    <w:rsid w:val="004A5F45"/>
    <w:rsid w:val="004B2076"/>
    <w:rsid w:val="004B4120"/>
    <w:rsid w:val="004B5719"/>
    <w:rsid w:val="004B7824"/>
    <w:rsid w:val="004B7EAD"/>
    <w:rsid w:val="004B7F2C"/>
    <w:rsid w:val="004C029A"/>
    <w:rsid w:val="004C1AAD"/>
    <w:rsid w:val="004C2C42"/>
    <w:rsid w:val="004C3787"/>
    <w:rsid w:val="004C3813"/>
    <w:rsid w:val="004C3BDF"/>
    <w:rsid w:val="004C40DF"/>
    <w:rsid w:val="004C5E12"/>
    <w:rsid w:val="004C7D03"/>
    <w:rsid w:val="004D0003"/>
    <w:rsid w:val="004D0E67"/>
    <w:rsid w:val="004D2FE4"/>
    <w:rsid w:val="004D49CE"/>
    <w:rsid w:val="004D55B7"/>
    <w:rsid w:val="004D5D08"/>
    <w:rsid w:val="004D6E6E"/>
    <w:rsid w:val="004D6FC2"/>
    <w:rsid w:val="004D70FD"/>
    <w:rsid w:val="004D7262"/>
    <w:rsid w:val="004E0246"/>
    <w:rsid w:val="004E04F0"/>
    <w:rsid w:val="004E18A6"/>
    <w:rsid w:val="004E3F78"/>
    <w:rsid w:val="004E550B"/>
    <w:rsid w:val="004E5694"/>
    <w:rsid w:val="004E57FE"/>
    <w:rsid w:val="004E6A32"/>
    <w:rsid w:val="004E7058"/>
    <w:rsid w:val="004E73BC"/>
    <w:rsid w:val="004F23A7"/>
    <w:rsid w:val="004F23C9"/>
    <w:rsid w:val="004F2BB4"/>
    <w:rsid w:val="004F2F3F"/>
    <w:rsid w:val="004F2FAE"/>
    <w:rsid w:val="004F3A5D"/>
    <w:rsid w:val="004F4D60"/>
    <w:rsid w:val="004F4EFF"/>
    <w:rsid w:val="004F557E"/>
    <w:rsid w:val="004F5DD0"/>
    <w:rsid w:val="004F69C8"/>
    <w:rsid w:val="004F6C56"/>
    <w:rsid w:val="005013C6"/>
    <w:rsid w:val="00501A20"/>
    <w:rsid w:val="00503795"/>
    <w:rsid w:val="005038AA"/>
    <w:rsid w:val="00504C38"/>
    <w:rsid w:val="005058C1"/>
    <w:rsid w:val="0050779F"/>
    <w:rsid w:val="00507F3C"/>
    <w:rsid w:val="00512190"/>
    <w:rsid w:val="0051326D"/>
    <w:rsid w:val="00513D79"/>
    <w:rsid w:val="005148AD"/>
    <w:rsid w:val="00516404"/>
    <w:rsid w:val="00520A71"/>
    <w:rsid w:val="00521E05"/>
    <w:rsid w:val="0052590D"/>
    <w:rsid w:val="00525E1B"/>
    <w:rsid w:val="00526D4F"/>
    <w:rsid w:val="00530ADD"/>
    <w:rsid w:val="00530F46"/>
    <w:rsid w:val="00531AA2"/>
    <w:rsid w:val="00531AB0"/>
    <w:rsid w:val="005348DF"/>
    <w:rsid w:val="00534A7F"/>
    <w:rsid w:val="00534B95"/>
    <w:rsid w:val="0053584C"/>
    <w:rsid w:val="00535D55"/>
    <w:rsid w:val="00536779"/>
    <w:rsid w:val="00536B33"/>
    <w:rsid w:val="00536BE8"/>
    <w:rsid w:val="0053778B"/>
    <w:rsid w:val="00537B9A"/>
    <w:rsid w:val="00540C1E"/>
    <w:rsid w:val="00541DDC"/>
    <w:rsid w:val="005423AD"/>
    <w:rsid w:val="0054384D"/>
    <w:rsid w:val="00543E3C"/>
    <w:rsid w:val="005442A2"/>
    <w:rsid w:val="005447AA"/>
    <w:rsid w:val="00547E45"/>
    <w:rsid w:val="00550432"/>
    <w:rsid w:val="005516A0"/>
    <w:rsid w:val="00551D45"/>
    <w:rsid w:val="00551FD8"/>
    <w:rsid w:val="00553A6C"/>
    <w:rsid w:val="005563E4"/>
    <w:rsid w:val="00557285"/>
    <w:rsid w:val="0056074F"/>
    <w:rsid w:val="0056283B"/>
    <w:rsid w:val="00562910"/>
    <w:rsid w:val="00565BA6"/>
    <w:rsid w:val="0057018C"/>
    <w:rsid w:val="00570C90"/>
    <w:rsid w:val="00571D58"/>
    <w:rsid w:val="0057204E"/>
    <w:rsid w:val="00572F5D"/>
    <w:rsid w:val="00573DF7"/>
    <w:rsid w:val="0057458B"/>
    <w:rsid w:val="00576A4F"/>
    <w:rsid w:val="00576E1C"/>
    <w:rsid w:val="0058050C"/>
    <w:rsid w:val="00580800"/>
    <w:rsid w:val="0058109B"/>
    <w:rsid w:val="00581C55"/>
    <w:rsid w:val="0058235D"/>
    <w:rsid w:val="005826D4"/>
    <w:rsid w:val="0058447A"/>
    <w:rsid w:val="00584500"/>
    <w:rsid w:val="00584C1E"/>
    <w:rsid w:val="00585636"/>
    <w:rsid w:val="005856B6"/>
    <w:rsid w:val="00586522"/>
    <w:rsid w:val="00586A5B"/>
    <w:rsid w:val="00586DF2"/>
    <w:rsid w:val="005879F3"/>
    <w:rsid w:val="00590C7B"/>
    <w:rsid w:val="0059172E"/>
    <w:rsid w:val="00592E9C"/>
    <w:rsid w:val="005935F5"/>
    <w:rsid w:val="00594B32"/>
    <w:rsid w:val="00597F8B"/>
    <w:rsid w:val="005A03E9"/>
    <w:rsid w:val="005A04E5"/>
    <w:rsid w:val="005A16DB"/>
    <w:rsid w:val="005A18B6"/>
    <w:rsid w:val="005A19B7"/>
    <w:rsid w:val="005A74DD"/>
    <w:rsid w:val="005A79CF"/>
    <w:rsid w:val="005A7C96"/>
    <w:rsid w:val="005B09EA"/>
    <w:rsid w:val="005B214C"/>
    <w:rsid w:val="005B48CB"/>
    <w:rsid w:val="005B55A7"/>
    <w:rsid w:val="005B5FBF"/>
    <w:rsid w:val="005C1182"/>
    <w:rsid w:val="005C143F"/>
    <w:rsid w:val="005C1675"/>
    <w:rsid w:val="005C38D8"/>
    <w:rsid w:val="005C3E1E"/>
    <w:rsid w:val="005C6CF2"/>
    <w:rsid w:val="005C7DCD"/>
    <w:rsid w:val="005D0744"/>
    <w:rsid w:val="005D2C9F"/>
    <w:rsid w:val="005D4547"/>
    <w:rsid w:val="005D5864"/>
    <w:rsid w:val="005D65A9"/>
    <w:rsid w:val="005D71F2"/>
    <w:rsid w:val="005D74AE"/>
    <w:rsid w:val="005E01C0"/>
    <w:rsid w:val="005E2173"/>
    <w:rsid w:val="005E3C57"/>
    <w:rsid w:val="005E3D2F"/>
    <w:rsid w:val="005E435E"/>
    <w:rsid w:val="005E48CE"/>
    <w:rsid w:val="005E5EDD"/>
    <w:rsid w:val="005E793E"/>
    <w:rsid w:val="005F14DE"/>
    <w:rsid w:val="005F1ADB"/>
    <w:rsid w:val="005F1D1C"/>
    <w:rsid w:val="005F2737"/>
    <w:rsid w:val="005F37F7"/>
    <w:rsid w:val="005F3D64"/>
    <w:rsid w:val="005F5340"/>
    <w:rsid w:val="005F5AB0"/>
    <w:rsid w:val="005F66F0"/>
    <w:rsid w:val="00601D75"/>
    <w:rsid w:val="006055AB"/>
    <w:rsid w:val="006058E3"/>
    <w:rsid w:val="0060745E"/>
    <w:rsid w:val="00607511"/>
    <w:rsid w:val="0060794B"/>
    <w:rsid w:val="006106DD"/>
    <w:rsid w:val="00612E33"/>
    <w:rsid w:val="0061352D"/>
    <w:rsid w:val="00614C95"/>
    <w:rsid w:val="00617424"/>
    <w:rsid w:val="00617D09"/>
    <w:rsid w:val="00620234"/>
    <w:rsid w:val="006215FF"/>
    <w:rsid w:val="00622AA2"/>
    <w:rsid w:val="00623314"/>
    <w:rsid w:val="0062342E"/>
    <w:rsid w:val="00623A3D"/>
    <w:rsid w:val="00623F21"/>
    <w:rsid w:val="006247A9"/>
    <w:rsid w:val="00625730"/>
    <w:rsid w:val="00625964"/>
    <w:rsid w:val="006300E6"/>
    <w:rsid w:val="00630CFC"/>
    <w:rsid w:val="006319FB"/>
    <w:rsid w:val="00632068"/>
    <w:rsid w:val="0063213C"/>
    <w:rsid w:val="00632611"/>
    <w:rsid w:val="00632A2C"/>
    <w:rsid w:val="00632EAB"/>
    <w:rsid w:val="00633D21"/>
    <w:rsid w:val="0063457B"/>
    <w:rsid w:val="006357CA"/>
    <w:rsid w:val="00635FB8"/>
    <w:rsid w:val="00636222"/>
    <w:rsid w:val="006372C3"/>
    <w:rsid w:val="00637A0D"/>
    <w:rsid w:val="00643FD8"/>
    <w:rsid w:val="006454A2"/>
    <w:rsid w:val="00645A37"/>
    <w:rsid w:val="00650CA5"/>
    <w:rsid w:val="00652E59"/>
    <w:rsid w:val="00652FD7"/>
    <w:rsid w:val="00654272"/>
    <w:rsid w:val="00654E84"/>
    <w:rsid w:val="006554BD"/>
    <w:rsid w:val="00657903"/>
    <w:rsid w:val="00662F38"/>
    <w:rsid w:val="0066535C"/>
    <w:rsid w:val="00665BD2"/>
    <w:rsid w:val="006668D2"/>
    <w:rsid w:val="006671E9"/>
    <w:rsid w:val="00667AE2"/>
    <w:rsid w:val="00667CC2"/>
    <w:rsid w:val="00670919"/>
    <w:rsid w:val="006713A7"/>
    <w:rsid w:val="006721C3"/>
    <w:rsid w:val="00672C2E"/>
    <w:rsid w:val="00675497"/>
    <w:rsid w:val="00675881"/>
    <w:rsid w:val="0068033A"/>
    <w:rsid w:val="00681288"/>
    <w:rsid w:val="00681F46"/>
    <w:rsid w:val="006827A9"/>
    <w:rsid w:val="00682CAE"/>
    <w:rsid w:val="00682E5E"/>
    <w:rsid w:val="006834C5"/>
    <w:rsid w:val="00684E20"/>
    <w:rsid w:val="0068531E"/>
    <w:rsid w:val="00685709"/>
    <w:rsid w:val="00686AFF"/>
    <w:rsid w:val="00686D1A"/>
    <w:rsid w:val="00687052"/>
    <w:rsid w:val="00690E3C"/>
    <w:rsid w:val="0069353F"/>
    <w:rsid w:val="00693B20"/>
    <w:rsid w:val="00693B9E"/>
    <w:rsid w:val="00693BBA"/>
    <w:rsid w:val="00696C0B"/>
    <w:rsid w:val="00697F5A"/>
    <w:rsid w:val="006A0441"/>
    <w:rsid w:val="006A3101"/>
    <w:rsid w:val="006A4B9D"/>
    <w:rsid w:val="006A5957"/>
    <w:rsid w:val="006A61A8"/>
    <w:rsid w:val="006A785D"/>
    <w:rsid w:val="006A7B8A"/>
    <w:rsid w:val="006B0441"/>
    <w:rsid w:val="006B1C62"/>
    <w:rsid w:val="006B2C58"/>
    <w:rsid w:val="006B2C6F"/>
    <w:rsid w:val="006B5156"/>
    <w:rsid w:val="006B5223"/>
    <w:rsid w:val="006B5709"/>
    <w:rsid w:val="006B5938"/>
    <w:rsid w:val="006B59FE"/>
    <w:rsid w:val="006B7158"/>
    <w:rsid w:val="006B7CFA"/>
    <w:rsid w:val="006C00F0"/>
    <w:rsid w:val="006C183D"/>
    <w:rsid w:val="006C23B6"/>
    <w:rsid w:val="006C4FF0"/>
    <w:rsid w:val="006C60AE"/>
    <w:rsid w:val="006C72B4"/>
    <w:rsid w:val="006D1B7D"/>
    <w:rsid w:val="006D22B4"/>
    <w:rsid w:val="006D2AA8"/>
    <w:rsid w:val="006D543D"/>
    <w:rsid w:val="006D6135"/>
    <w:rsid w:val="006D65D4"/>
    <w:rsid w:val="006D6E74"/>
    <w:rsid w:val="006D7993"/>
    <w:rsid w:val="006D7ACD"/>
    <w:rsid w:val="006E0BA0"/>
    <w:rsid w:val="006E102F"/>
    <w:rsid w:val="006E132A"/>
    <w:rsid w:val="006E257B"/>
    <w:rsid w:val="006E63EA"/>
    <w:rsid w:val="006E7E5D"/>
    <w:rsid w:val="006F07C5"/>
    <w:rsid w:val="006F12BD"/>
    <w:rsid w:val="006F210E"/>
    <w:rsid w:val="006F2A97"/>
    <w:rsid w:val="006F3B09"/>
    <w:rsid w:val="006F4241"/>
    <w:rsid w:val="006F4B85"/>
    <w:rsid w:val="006F557F"/>
    <w:rsid w:val="006F6629"/>
    <w:rsid w:val="006F6C78"/>
    <w:rsid w:val="00701197"/>
    <w:rsid w:val="007012CF"/>
    <w:rsid w:val="007025B1"/>
    <w:rsid w:val="00703000"/>
    <w:rsid w:val="00704372"/>
    <w:rsid w:val="00704CCF"/>
    <w:rsid w:val="007069CB"/>
    <w:rsid w:val="00707076"/>
    <w:rsid w:val="007070CE"/>
    <w:rsid w:val="0070730C"/>
    <w:rsid w:val="00711082"/>
    <w:rsid w:val="00713469"/>
    <w:rsid w:val="0071408B"/>
    <w:rsid w:val="00714BDE"/>
    <w:rsid w:val="0071519E"/>
    <w:rsid w:val="00716AA6"/>
    <w:rsid w:val="00717A72"/>
    <w:rsid w:val="0072113D"/>
    <w:rsid w:val="00722E1E"/>
    <w:rsid w:val="00722EE6"/>
    <w:rsid w:val="0072347F"/>
    <w:rsid w:val="007235C0"/>
    <w:rsid w:val="00724246"/>
    <w:rsid w:val="007260C6"/>
    <w:rsid w:val="007263A5"/>
    <w:rsid w:val="00726E0B"/>
    <w:rsid w:val="007279E6"/>
    <w:rsid w:val="007307C3"/>
    <w:rsid w:val="007307E9"/>
    <w:rsid w:val="00730D0E"/>
    <w:rsid w:val="00731CBF"/>
    <w:rsid w:val="00731F34"/>
    <w:rsid w:val="007327B5"/>
    <w:rsid w:val="007328D7"/>
    <w:rsid w:val="00733D44"/>
    <w:rsid w:val="00734D46"/>
    <w:rsid w:val="00735027"/>
    <w:rsid w:val="00735AB1"/>
    <w:rsid w:val="0073706D"/>
    <w:rsid w:val="007370D5"/>
    <w:rsid w:val="00737C81"/>
    <w:rsid w:val="0074065B"/>
    <w:rsid w:val="00740F83"/>
    <w:rsid w:val="00741F6D"/>
    <w:rsid w:val="00743061"/>
    <w:rsid w:val="007433D6"/>
    <w:rsid w:val="007436D7"/>
    <w:rsid w:val="0074415E"/>
    <w:rsid w:val="00744EDB"/>
    <w:rsid w:val="00745F5E"/>
    <w:rsid w:val="00747FDC"/>
    <w:rsid w:val="007524FA"/>
    <w:rsid w:val="00752A79"/>
    <w:rsid w:val="0075463C"/>
    <w:rsid w:val="00756455"/>
    <w:rsid w:val="0075742E"/>
    <w:rsid w:val="007624B7"/>
    <w:rsid w:val="00762A04"/>
    <w:rsid w:val="00762FF7"/>
    <w:rsid w:val="0076305B"/>
    <w:rsid w:val="00763E0B"/>
    <w:rsid w:val="007644EC"/>
    <w:rsid w:val="00764C88"/>
    <w:rsid w:val="007655E8"/>
    <w:rsid w:val="00767B36"/>
    <w:rsid w:val="00767D77"/>
    <w:rsid w:val="00767EB6"/>
    <w:rsid w:val="00770591"/>
    <w:rsid w:val="00770653"/>
    <w:rsid w:val="007712EB"/>
    <w:rsid w:val="007717B1"/>
    <w:rsid w:val="0077264C"/>
    <w:rsid w:val="007731EC"/>
    <w:rsid w:val="00773465"/>
    <w:rsid w:val="007735DC"/>
    <w:rsid w:val="00774B2A"/>
    <w:rsid w:val="007751CF"/>
    <w:rsid w:val="007761D9"/>
    <w:rsid w:val="007761E4"/>
    <w:rsid w:val="007769F1"/>
    <w:rsid w:val="00777FF5"/>
    <w:rsid w:val="00780B54"/>
    <w:rsid w:val="00780CB1"/>
    <w:rsid w:val="00782976"/>
    <w:rsid w:val="00782AF3"/>
    <w:rsid w:val="007833F4"/>
    <w:rsid w:val="0078373F"/>
    <w:rsid w:val="00783779"/>
    <w:rsid w:val="00784EC2"/>
    <w:rsid w:val="007865BE"/>
    <w:rsid w:val="00786F1D"/>
    <w:rsid w:val="00787C49"/>
    <w:rsid w:val="00787ECC"/>
    <w:rsid w:val="007919AA"/>
    <w:rsid w:val="00792868"/>
    <w:rsid w:val="00793243"/>
    <w:rsid w:val="00794204"/>
    <w:rsid w:val="007952A4"/>
    <w:rsid w:val="007962BF"/>
    <w:rsid w:val="0079704F"/>
    <w:rsid w:val="007975E0"/>
    <w:rsid w:val="007975F9"/>
    <w:rsid w:val="007A23F2"/>
    <w:rsid w:val="007A2786"/>
    <w:rsid w:val="007A3EE8"/>
    <w:rsid w:val="007A46A1"/>
    <w:rsid w:val="007A4ABE"/>
    <w:rsid w:val="007A5046"/>
    <w:rsid w:val="007A553D"/>
    <w:rsid w:val="007A6818"/>
    <w:rsid w:val="007A7463"/>
    <w:rsid w:val="007A7F36"/>
    <w:rsid w:val="007B27FF"/>
    <w:rsid w:val="007B3A7A"/>
    <w:rsid w:val="007B42E5"/>
    <w:rsid w:val="007B4D54"/>
    <w:rsid w:val="007B4EAE"/>
    <w:rsid w:val="007B52C4"/>
    <w:rsid w:val="007B596A"/>
    <w:rsid w:val="007B60CB"/>
    <w:rsid w:val="007C0941"/>
    <w:rsid w:val="007C0FE2"/>
    <w:rsid w:val="007C2BB4"/>
    <w:rsid w:val="007C3887"/>
    <w:rsid w:val="007C39E4"/>
    <w:rsid w:val="007C4814"/>
    <w:rsid w:val="007C4D3E"/>
    <w:rsid w:val="007C512E"/>
    <w:rsid w:val="007C7F5F"/>
    <w:rsid w:val="007D32D1"/>
    <w:rsid w:val="007D3497"/>
    <w:rsid w:val="007D3F19"/>
    <w:rsid w:val="007D6594"/>
    <w:rsid w:val="007D7442"/>
    <w:rsid w:val="007E0B9C"/>
    <w:rsid w:val="007E1619"/>
    <w:rsid w:val="007E22EE"/>
    <w:rsid w:val="007E2344"/>
    <w:rsid w:val="007E289F"/>
    <w:rsid w:val="007E3725"/>
    <w:rsid w:val="007E499C"/>
    <w:rsid w:val="007E4FCE"/>
    <w:rsid w:val="007E5321"/>
    <w:rsid w:val="007E5BED"/>
    <w:rsid w:val="007E5BFA"/>
    <w:rsid w:val="007E659F"/>
    <w:rsid w:val="007F0C01"/>
    <w:rsid w:val="007F0C5A"/>
    <w:rsid w:val="007F0F5F"/>
    <w:rsid w:val="007F3B9F"/>
    <w:rsid w:val="007F4819"/>
    <w:rsid w:val="007F5579"/>
    <w:rsid w:val="007F699A"/>
    <w:rsid w:val="007F7D4B"/>
    <w:rsid w:val="0080058E"/>
    <w:rsid w:val="00801143"/>
    <w:rsid w:val="00802493"/>
    <w:rsid w:val="008053D4"/>
    <w:rsid w:val="00806D57"/>
    <w:rsid w:val="00806DAF"/>
    <w:rsid w:val="0081049A"/>
    <w:rsid w:val="00810809"/>
    <w:rsid w:val="00811ECE"/>
    <w:rsid w:val="00814614"/>
    <w:rsid w:val="00814C86"/>
    <w:rsid w:val="008152E3"/>
    <w:rsid w:val="00815713"/>
    <w:rsid w:val="00817178"/>
    <w:rsid w:val="008171E6"/>
    <w:rsid w:val="00817D6D"/>
    <w:rsid w:val="008200FA"/>
    <w:rsid w:val="008211B1"/>
    <w:rsid w:val="008220E9"/>
    <w:rsid w:val="008229DF"/>
    <w:rsid w:val="0082369D"/>
    <w:rsid w:val="0082519A"/>
    <w:rsid w:val="0082744D"/>
    <w:rsid w:val="00827C95"/>
    <w:rsid w:val="00830769"/>
    <w:rsid w:val="00830988"/>
    <w:rsid w:val="00830D22"/>
    <w:rsid w:val="0083226B"/>
    <w:rsid w:val="00834202"/>
    <w:rsid w:val="008349DB"/>
    <w:rsid w:val="00834BDA"/>
    <w:rsid w:val="00835458"/>
    <w:rsid w:val="0083648D"/>
    <w:rsid w:val="008364AA"/>
    <w:rsid w:val="00836706"/>
    <w:rsid w:val="008372EF"/>
    <w:rsid w:val="00840382"/>
    <w:rsid w:val="00840580"/>
    <w:rsid w:val="00841B2A"/>
    <w:rsid w:val="008423BE"/>
    <w:rsid w:val="008435AE"/>
    <w:rsid w:val="00843B42"/>
    <w:rsid w:val="00844CA1"/>
    <w:rsid w:val="0084513D"/>
    <w:rsid w:val="0084542D"/>
    <w:rsid w:val="00845DA1"/>
    <w:rsid w:val="00846AD7"/>
    <w:rsid w:val="00851F49"/>
    <w:rsid w:val="00852CF6"/>
    <w:rsid w:val="00854A8F"/>
    <w:rsid w:val="00855CDC"/>
    <w:rsid w:val="00856C74"/>
    <w:rsid w:val="0085743A"/>
    <w:rsid w:val="0086090F"/>
    <w:rsid w:val="00861F0B"/>
    <w:rsid w:val="008627DD"/>
    <w:rsid w:val="00862C17"/>
    <w:rsid w:val="00863576"/>
    <w:rsid w:val="008635AF"/>
    <w:rsid w:val="00863FE4"/>
    <w:rsid w:val="008642B5"/>
    <w:rsid w:val="00864B53"/>
    <w:rsid w:val="008654C2"/>
    <w:rsid w:val="00865A5A"/>
    <w:rsid w:val="00865D53"/>
    <w:rsid w:val="00867220"/>
    <w:rsid w:val="00867535"/>
    <w:rsid w:val="008708DA"/>
    <w:rsid w:val="00870ED0"/>
    <w:rsid w:val="008721E7"/>
    <w:rsid w:val="00872A79"/>
    <w:rsid w:val="008732C8"/>
    <w:rsid w:val="008732D0"/>
    <w:rsid w:val="008733CF"/>
    <w:rsid w:val="00876052"/>
    <w:rsid w:val="00876AC8"/>
    <w:rsid w:val="008775BB"/>
    <w:rsid w:val="008824CE"/>
    <w:rsid w:val="00882551"/>
    <w:rsid w:val="008832CC"/>
    <w:rsid w:val="0088361D"/>
    <w:rsid w:val="0088439C"/>
    <w:rsid w:val="008845F0"/>
    <w:rsid w:val="00884EED"/>
    <w:rsid w:val="008855AE"/>
    <w:rsid w:val="008855DF"/>
    <w:rsid w:val="008873F8"/>
    <w:rsid w:val="00887536"/>
    <w:rsid w:val="0088782B"/>
    <w:rsid w:val="00887A79"/>
    <w:rsid w:val="0089049B"/>
    <w:rsid w:val="00891972"/>
    <w:rsid w:val="00891FA8"/>
    <w:rsid w:val="00893372"/>
    <w:rsid w:val="00893383"/>
    <w:rsid w:val="008935AA"/>
    <w:rsid w:val="00893795"/>
    <w:rsid w:val="00893D24"/>
    <w:rsid w:val="00894CCC"/>
    <w:rsid w:val="00894FB9"/>
    <w:rsid w:val="008953C4"/>
    <w:rsid w:val="00896CB4"/>
    <w:rsid w:val="00897688"/>
    <w:rsid w:val="00897E24"/>
    <w:rsid w:val="008A0AE9"/>
    <w:rsid w:val="008A0C21"/>
    <w:rsid w:val="008A13DB"/>
    <w:rsid w:val="008A263C"/>
    <w:rsid w:val="008A2878"/>
    <w:rsid w:val="008A29CC"/>
    <w:rsid w:val="008A36CE"/>
    <w:rsid w:val="008A38EA"/>
    <w:rsid w:val="008A7127"/>
    <w:rsid w:val="008B160D"/>
    <w:rsid w:val="008B1CEA"/>
    <w:rsid w:val="008B3790"/>
    <w:rsid w:val="008B45F8"/>
    <w:rsid w:val="008B56A8"/>
    <w:rsid w:val="008B5F28"/>
    <w:rsid w:val="008B769E"/>
    <w:rsid w:val="008B78BA"/>
    <w:rsid w:val="008B79A6"/>
    <w:rsid w:val="008C11F2"/>
    <w:rsid w:val="008C1323"/>
    <w:rsid w:val="008C1F54"/>
    <w:rsid w:val="008C2934"/>
    <w:rsid w:val="008C3856"/>
    <w:rsid w:val="008C3866"/>
    <w:rsid w:val="008C3EC3"/>
    <w:rsid w:val="008C40A7"/>
    <w:rsid w:val="008C662D"/>
    <w:rsid w:val="008D0572"/>
    <w:rsid w:val="008D06E7"/>
    <w:rsid w:val="008D0BD1"/>
    <w:rsid w:val="008D1088"/>
    <w:rsid w:val="008D2606"/>
    <w:rsid w:val="008D2FE8"/>
    <w:rsid w:val="008D494F"/>
    <w:rsid w:val="008D6AFC"/>
    <w:rsid w:val="008D70BF"/>
    <w:rsid w:val="008D78C6"/>
    <w:rsid w:val="008E15F5"/>
    <w:rsid w:val="008E2B5C"/>
    <w:rsid w:val="008E50B8"/>
    <w:rsid w:val="008E5117"/>
    <w:rsid w:val="008E52BE"/>
    <w:rsid w:val="008E537D"/>
    <w:rsid w:val="008E5B87"/>
    <w:rsid w:val="008E5CF1"/>
    <w:rsid w:val="008E690B"/>
    <w:rsid w:val="008F1333"/>
    <w:rsid w:val="008F1879"/>
    <w:rsid w:val="008F2C56"/>
    <w:rsid w:val="008F33DE"/>
    <w:rsid w:val="008F3969"/>
    <w:rsid w:val="008F3E09"/>
    <w:rsid w:val="008F43D4"/>
    <w:rsid w:val="008F4E6E"/>
    <w:rsid w:val="008F51FA"/>
    <w:rsid w:val="008F5BBD"/>
    <w:rsid w:val="008F5C6F"/>
    <w:rsid w:val="00901799"/>
    <w:rsid w:val="0090301A"/>
    <w:rsid w:val="00903B1C"/>
    <w:rsid w:val="00904B84"/>
    <w:rsid w:val="00906AAD"/>
    <w:rsid w:val="0090713B"/>
    <w:rsid w:val="009109C8"/>
    <w:rsid w:val="00910CC0"/>
    <w:rsid w:val="00913033"/>
    <w:rsid w:val="00913BC7"/>
    <w:rsid w:val="0091675B"/>
    <w:rsid w:val="00916990"/>
    <w:rsid w:val="00916FCA"/>
    <w:rsid w:val="00923199"/>
    <w:rsid w:val="009240D4"/>
    <w:rsid w:val="00925329"/>
    <w:rsid w:val="0092576B"/>
    <w:rsid w:val="00931F7A"/>
    <w:rsid w:val="00932CBC"/>
    <w:rsid w:val="00933694"/>
    <w:rsid w:val="00933ADE"/>
    <w:rsid w:val="00933C8F"/>
    <w:rsid w:val="00934949"/>
    <w:rsid w:val="00934A8A"/>
    <w:rsid w:val="00935B7D"/>
    <w:rsid w:val="009361BF"/>
    <w:rsid w:val="009414B1"/>
    <w:rsid w:val="0094181F"/>
    <w:rsid w:val="0094196C"/>
    <w:rsid w:val="00942267"/>
    <w:rsid w:val="00942D56"/>
    <w:rsid w:val="00943CA7"/>
    <w:rsid w:val="00945656"/>
    <w:rsid w:val="00945A94"/>
    <w:rsid w:val="00945EC3"/>
    <w:rsid w:val="00946713"/>
    <w:rsid w:val="0094692F"/>
    <w:rsid w:val="00946D91"/>
    <w:rsid w:val="00947099"/>
    <w:rsid w:val="00947C77"/>
    <w:rsid w:val="00951251"/>
    <w:rsid w:val="0095187B"/>
    <w:rsid w:val="00951C69"/>
    <w:rsid w:val="00952591"/>
    <w:rsid w:val="00954377"/>
    <w:rsid w:val="00956346"/>
    <w:rsid w:val="00956B7B"/>
    <w:rsid w:val="0096018E"/>
    <w:rsid w:val="0096070C"/>
    <w:rsid w:val="00960D75"/>
    <w:rsid w:val="0096157D"/>
    <w:rsid w:val="00961F56"/>
    <w:rsid w:val="009624C0"/>
    <w:rsid w:val="00962CA1"/>
    <w:rsid w:val="00962F19"/>
    <w:rsid w:val="009642EC"/>
    <w:rsid w:val="00965AB8"/>
    <w:rsid w:val="00965D20"/>
    <w:rsid w:val="00965DDA"/>
    <w:rsid w:val="00967C51"/>
    <w:rsid w:val="00970044"/>
    <w:rsid w:val="009707C0"/>
    <w:rsid w:val="00970FE9"/>
    <w:rsid w:val="009724A3"/>
    <w:rsid w:val="00973948"/>
    <w:rsid w:val="00974F16"/>
    <w:rsid w:val="009757BD"/>
    <w:rsid w:val="009757BF"/>
    <w:rsid w:val="00976300"/>
    <w:rsid w:val="00982053"/>
    <w:rsid w:val="009823B2"/>
    <w:rsid w:val="009845FC"/>
    <w:rsid w:val="0098540B"/>
    <w:rsid w:val="009857A6"/>
    <w:rsid w:val="00986051"/>
    <w:rsid w:val="00987761"/>
    <w:rsid w:val="00991648"/>
    <w:rsid w:val="00991CBE"/>
    <w:rsid w:val="00991FB2"/>
    <w:rsid w:val="009926ED"/>
    <w:rsid w:val="00992BC0"/>
    <w:rsid w:val="00993A91"/>
    <w:rsid w:val="00993B33"/>
    <w:rsid w:val="00993F42"/>
    <w:rsid w:val="00996DF9"/>
    <w:rsid w:val="009971D4"/>
    <w:rsid w:val="009A0182"/>
    <w:rsid w:val="009A09C5"/>
    <w:rsid w:val="009A2C1E"/>
    <w:rsid w:val="009A2F38"/>
    <w:rsid w:val="009A34D8"/>
    <w:rsid w:val="009A4344"/>
    <w:rsid w:val="009A4BA8"/>
    <w:rsid w:val="009B0C1C"/>
    <w:rsid w:val="009B13D3"/>
    <w:rsid w:val="009B3ECE"/>
    <w:rsid w:val="009B5947"/>
    <w:rsid w:val="009B59C9"/>
    <w:rsid w:val="009B672E"/>
    <w:rsid w:val="009C03CC"/>
    <w:rsid w:val="009C16A5"/>
    <w:rsid w:val="009C17C3"/>
    <w:rsid w:val="009C1EAB"/>
    <w:rsid w:val="009C2F63"/>
    <w:rsid w:val="009C44E9"/>
    <w:rsid w:val="009C499D"/>
    <w:rsid w:val="009C4D1B"/>
    <w:rsid w:val="009C621D"/>
    <w:rsid w:val="009C626C"/>
    <w:rsid w:val="009D128B"/>
    <w:rsid w:val="009D1652"/>
    <w:rsid w:val="009D1B70"/>
    <w:rsid w:val="009D1FFC"/>
    <w:rsid w:val="009D27D0"/>
    <w:rsid w:val="009D2C10"/>
    <w:rsid w:val="009D33CF"/>
    <w:rsid w:val="009D47CA"/>
    <w:rsid w:val="009D5367"/>
    <w:rsid w:val="009D758F"/>
    <w:rsid w:val="009E0767"/>
    <w:rsid w:val="009E0A25"/>
    <w:rsid w:val="009E1909"/>
    <w:rsid w:val="009E4000"/>
    <w:rsid w:val="009E4498"/>
    <w:rsid w:val="009E4723"/>
    <w:rsid w:val="009E4BAF"/>
    <w:rsid w:val="009E52FB"/>
    <w:rsid w:val="009E56A0"/>
    <w:rsid w:val="009E7DB5"/>
    <w:rsid w:val="009F213E"/>
    <w:rsid w:val="009F2BBB"/>
    <w:rsid w:val="009F3B45"/>
    <w:rsid w:val="009F3E56"/>
    <w:rsid w:val="009F4A0B"/>
    <w:rsid w:val="009F4E0C"/>
    <w:rsid w:val="009F5FED"/>
    <w:rsid w:val="009F60EC"/>
    <w:rsid w:val="009F6B31"/>
    <w:rsid w:val="009F6D7C"/>
    <w:rsid w:val="009F7042"/>
    <w:rsid w:val="009F72A9"/>
    <w:rsid w:val="009F7442"/>
    <w:rsid w:val="00A00BD7"/>
    <w:rsid w:val="00A019F5"/>
    <w:rsid w:val="00A01CBD"/>
    <w:rsid w:val="00A0371B"/>
    <w:rsid w:val="00A03A72"/>
    <w:rsid w:val="00A03E6A"/>
    <w:rsid w:val="00A05F66"/>
    <w:rsid w:val="00A06B66"/>
    <w:rsid w:val="00A07C7A"/>
    <w:rsid w:val="00A11058"/>
    <w:rsid w:val="00A116B9"/>
    <w:rsid w:val="00A11E3D"/>
    <w:rsid w:val="00A1461C"/>
    <w:rsid w:val="00A14A78"/>
    <w:rsid w:val="00A15011"/>
    <w:rsid w:val="00A20021"/>
    <w:rsid w:val="00A2009A"/>
    <w:rsid w:val="00A20160"/>
    <w:rsid w:val="00A20269"/>
    <w:rsid w:val="00A20330"/>
    <w:rsid w:val="00A20F08"/>
    <w:rsid w:val="00A21109"/>
    <w:rsid w:val="00A228BF"/>
    <w:rsid w:val="00A233CE"/>
    <w:rsid w:val="00A25467"/>
    <w:rsid w:val="00A26A0A"/>
    <w:rsid w:val="00A27CC0"/>
    <w:rsid w:val="00A31368"/>
    <w:rsid w:val="00A318B6"/>
    <w:rsid w:val="00A31D2E"/>
    <w:rsid w:val="00A320B4"/>
    <w:rsid w:val="00A324D9"/>
    <w:rsid w:val="00A32FEC"/>
    <w:rsid w:val="00A334D2"/>
    <w:rsid w:val="00A34214"/>
    <w:rsid w:val="00A34551"/>
    <w:rsid w:val="00A3462A"/>
    <w:rsid w:val="00A35576"/>
    <w:rsid w:val="00A36754"/>
    <w:rsid w:val="00A36BE4"/>
    <w:rsid w:val="00A36E80"/>
    <w:rsid w:val="00A3756E"/>
    <w:rsid w:val="00A4096D"/>
    <w:rsid w:val="00A414F0"/>
    <w:rsid w:val="00A41BB7"/>
    <w:rsid w:val="00A421CF"/>
    <w:rsid w:val="00A426CA"/>
    <w:rsid w:val="00A42FC8"/>
    <w:rsid w:val="00A4384E"/>
    <w:rsid w:val="00A4390A"/>
    <w:rsid w:val="00A43C54"/>
    <w:rsid w:val="00A4584C"/>
    <w:rsid w:val="00A45878"/>
    <w:rsid w:val="00A45C07"/>
    <w:rsid w:val="00A4649E"/>
    <w:rsid w:val="00A4755E"/>
    <w:rsid w:val="00A5099D"/>
    <w:rsid w:val="00A51616"/>
    <w:rsid w:val="00A51D48"/>
    <w:rsid w:val="00A55A63"/>
    <w:rsid w:val="00A571C9"/>
    <w:rsid w:val="00A60AD3"/>
    <w:rsid w:val="00A60C2F"/>
    <w:rsid w:val="00A60D54"/>
    <w:rsid w:val="00A62783"/>
    <w:rsid w:val="00A62D9A"/>
    <w:rsid w:val="00A639B2"/>
    <w:rsid w:val="00A63A28"/>
    <w:rsid w:val="00A63F69"/>
    <w:rsid w:val="00A65663"/>
    <w:rsid w:val="00A67B17"/>
    <w:rsid w:val="00A67C69"/>
    <w:rsid w:val="00A70FA7"/>
    <w:rsid w:val="00A71E5B"/>
    <w:rsid w:val="00A72DCD"/>
    <w:rsid w:val="00A72ED0"/>
    <w:rsid w:val="00A7301B"/>
    <w:rsid w:val="00A732A4"/>
    <w:rsid w:val="00A75890"/>
    <w:rsid w:val="00A762E1"/>
    <w:rsid w:val="00A76BD8"/>
    <w:rsid w:val="00A772D9"/>
    <w:rsid w:val="00A775AC"/>
    <w:rsid w:val="00A80E71"/>
    <w:rsid w:val="00A81F06"/>
    <w:rsid w:val="00A81FCF"/>
    <w:rsid w:val="00A839FF"/>
    <w:rsid w:val="00A85F84"/>
    <w:rsid w:val="00A87988"/>
    <w:rsid w:val="00A9012E"/>
    <w:rsid w:val="00A92B38"/>
    <w:rsid w:val="00A944C0"/>
    <w:rsid w:val="00A94B4D"/>
    <w:rsid w:val="00A94B62"/>
    <w:rsid w:val="00A95155"/>
    <w:rsid w:val="00A95AA6"/>
    <w:rsid w:val="00A960DE"/>
    <w:rsid w:val="00AA0ADE"/>
    <w:rsid w:val="00AA13F2"/>
    <w:rsid w:val="00AA1D36"/>
    <w:rsid w:val="00AA2AEF"/>
    <w:rsid w:val="00AA2FA3"/>
    <w:rsid w:val="00AA34E5"/>
    <w:rsid w:val="00AA37E1"/>
    <w:rsid w:val="00AA4FBE"/>
    <w:rsid w:val="00AA51C3"/>
    <w:rsid w:val="00AA5349"/>
    <w:rsid w:val="00AA76A2"/>
    <w:rsid w:val="00AA7DCF"/>
    <w:rsid w:val="00AB26C2"/>
    <w:rsid w:val="00AB4C8B"/>
    <w:rsid w:val="00AB5650"/>
    <w:rsid w:val="00AB63E2"/>
    <w:rsid w:val="00AB7366"/>
    <w:rsid w:val="00AB78C4"/>
    <w:rsid w:val="00AB7A84"/>
    <w:rsid w:val="00AC1E04"/>
    <w:rsid w:val="00AC1E8A"/>
    <w:rsid w:val="00AC2764"/>
    <w:rsid w:val="00AC3071"/>
    <w:rsid w:val="00AC30DC"/>
    <w:rsid w:val="00AC3418"/>
    <w:rsid w:val="00AC3C66"/>
    <w:rsid w:val="00AC4AC7"/>
    <w:rsid w:val="00AC655B"/>
    <w:rsid w:val="00AC6C54"/>
    <w:rsid w:val="00AC6DE8"/>
    <w:rsid w:val="00AC7041"/>
    <w:rsid w:val="00AC728E"/>
    <w:rsid w:val="00AD01FB"/>
    <w:rsid w:val="00AD038E"/>
    <w:rsid w:val="00AD0EA3"/>
    <w:rsid w:val="00AD1706"/>
    <w:rsid w:val="00AD1EF2"/>
    <w:rsid w:val="00AD6996"/>
    <w:rsid w:val="00AD7054"/>
    <w:rsid w:val="00AD7663"/>
    <w:rsid w:val="00AD7BF3"/>
    <w:rsid w:val="00AE09A4"/>
    <w:rsid w:val="00AE1120"/>
    <w:rsid w:val="00AE1A50"/>
    <w:rsid w:val="00AE2CBF"/>
    <w:rsid w:val="00AE342A"/>
    <w:rsid w:val="00AE4EEA"/>
    <w:rsid w:val="00AE6D58"/>
    <w:rsid w:val="00AF0802"/>
    <w:rsid w:val="00AF11E8"/>
    <w:rsid w:val="00AF3BF1"/>
    <w:rsid w:val="00AF4003"/>
    <w:rsid w:val="00AF6F9B"/>
    <w:rsid w:val="00AF7270"/>
    <w:rsid w:val="00AF7D06"/>
    <w:rsid w:val="00B018C0"/>
    <w:rsid w:val="00B01A06"/>
    <w:rsid w:val="00B02C57"/>
    <w:rsid w:val="00B03581"/>
    <w:rsid w:val="00B03B2B"/>
    <w:rsid w:val="00B05F49"/>
    <w:rsid w:val="00B0676F"/>
    <w:rsid w:val="00B06A79"/>
    <w:rsid w:val="00B07FD8"/>
    <w:rsid w:val="00B10326"/>
    <w:rsid w:val="00B117CF"/>
    <w:rsid w:val="00B15390"/>
    <w:rsid w:val="00B1695E"/>
    <w:rsid w:val="00B2108E"/>
    <w:rsid w:val="00B228C2"/>
    <w:rsid w:val="00B22CA1"/>
    <w:rsid w:val="00B22E82"/>
    <w:rsid w:val="00B239D1"/>
    <w:rsid w:val="00B25DA3"/>
    <w:rsid w:val="00B27FA6"/>
    <w:rsid w:val="00B301E7"/>
    <w:rsid w:val="00B32DA7"/>
    <w:rsid w:val="00B40582"/>
    <w:rsid w:val="00B4160B"/>
    <w:rsid w:val="00B42495"/>
    <w:rsid w:val="00B43EC0"/>
    <w:rsid w:val="00B47B16"/>
    <w:rsid w:val="00B47FEA"/>
    <w:rsid w:val="00B54833"/>
    <w:rsid w:val="00B568F6"/>
    <w:rsid w:val="00B56DAF"/>
    <w:rsid w:val="00B60218"/>
    <w:rsid w:val="00B609B9"/>
    <w:rsid w:val="00B60B8B"/>
    <w:rsid w:val="00B60BF0"/>
    <w:rsid w:val="00B60DAE"/>
    <w:rsid w:val="00B61CFA"/>
    <w:rsid w:val="00B6384D"/>
    <w:rsid w:val="00B64ADC"/>
    <w:rsid w:val="00B663AA"/>
    <w:rsid w:val="00B66932"/>
    <w:rsid w:val="00B67AF4"/>
    <w:rsid w:val="00B70A10"/>
    <w:rsid w:val="00B75722"/>
    <w:rsid w:val="00B76377"/>
    <w:rsid w:val="00B77FCD"/>
    <w:rsid w:val="00B83CAF"/>
    <w:rsid w:val="00B8455A"/>
    <w:rsid w:val="00B87CB4"/>
    <w:rsid w:val="00B87E77"/>
    <w:rsid w:val="00B90EAB"/>
    <w:rsid w:val="00B931BA"/>
    <w:rsid w:val="00B940E1"/>
    <w:rsid w:val="00B9424C"/>
    <w:rsid w:val="00B954D5"/>
    <w:rsid w:val="00B96207"/>
    <w:rsid w:val="00B97E1E"/>
    <w:rsid w:val="00BA02AB"/>
    <w:rsid w:val="00BA07EF"/>
    <w:rsid w:val="00BA08A1"/>
    <w:rsid w:val="00BA1ADF"/>
    <w:rsid w:val="00BA2F46"/>
    <w:rsid w:val="00BA3B61"/>
    <w:rsid w:val="00BA3F53"/>
    <w:rsid w:val="00BA4713"/>
    <w:rsid w:val="00BA4974"/>
    <w:rsid w:val="00BA4CD9"/>
    <w:rsid w:val="00BA5DDA"/>
    <w:rsid w:val="00BA6DE0"/>
    <w:rsid w:val="00BA6E51"/>
    <w:rsid w:val="00BA75EA"/>
    <w:rsid w:val="00BA7FCE"/>
    <w:rsid w:val="00BB0D4A"/>
    <w:rsid w:val="00BB1399"/>
    <w:rsid w:val="00BB20AA"/>
    <w:rsid w:val="00BB2BD4"/>
    <w:rsid w:val="00BB3366"/>
    <w:rsid w:val="00BB4CD1"/>
    <w:rsid w:val="00BB59EC"/>
    <w:rsid w:val="00BB5F0D"/>
    <w:rsid w:val="00BB5FE4"/>
    <w:rsid w:val="00BB728A"/>
    <w:rsid w:val="00BC0848"/>
    <w:rsid w:val="00BC1597"/>
    <w:rsid w:val="00BC25E8"/>
    <w:rsid w:val="00BC296B"/>
    <w:rsid w:val="00BC2FF0"/>
    <w:rsid w:val="00BC3F98"/>
    <w:rsid w:val="00BC5E16"/>
    <w:rsid w:val="00BC62DE"/>
    <w:rsid w:val="00BC6F83"/>
    <w:rsid w:val="00BD18CE"/>
    <w:rsid w:val="00BD2218"/>
    <w:rsid w:val="00BD2901"/>
    <w:rsid w:val="00BD48D2"/>
    <w:rsid w:val="00BD4907"/>
    <w:rsid w:val="00BD5A05"/>
    <w:rsid w:val="00BD6D49"/>
    <w:rsid w:val="00BE17F8"/>
    <w:rsid w:val="00BE25DD"/>
    <w:rsid w:val="00BE4729"/>
    <w:rsid w:val="00BE58DC"/>
    <w:rsid w:val="00BF0EE0"/>
    <w:rsid w:val="00BF1673"/>
    <w:rsid w:val="00BF2622"/>
    <w:rsid w:val="00BF34EC"/>
    <w:rsid w:val="00BF714A"/>
    <w:rsid w:val="00BF7651"/>
    <w:rsid w:val="00C011A9"/>
    <w:rsid w:val="00C011D5"/>
    <w:rsid w:val="00C01857"/>
    <w:rsid w:val="00C01DD0"/>
    <w:rsid w:val="00C02143"/>
    <w:rsid w:val="00C02963"/>
    <w:rsid w:val="00C039E8"/>
    <w:rsid w:val="00C04610"/>
    <w:rsid w:val="00C05EF6"/>
    <w:rsid w:val="00C07199"/>
    <w:rsid w:val="00C0740D"/>
    <w:rsid w:val="00C07E05"/>
    <w:rsid w:val="00C11478"/>
    <w:rsid w:val="00C11C4B"/>
    <w:rsid w:val="00C12342"/>
    <w:rsid w:val="00C127B8"/>
    <w:rsid w:val="00C1284A"/>
    <w:rsid w:val="00C12E58"/>
    <w:rsid w:val="00C1362E"/>
    <w:rsid w:val="00C140C1"/>
    <w:rsid w:val="00C14CC0"/>
    <w:rsid w:val="00C17414"/>
    <w:rsid w:val="00C17D81"/>
    <w:rsid w:val="00C2203C"/>
    <w:rsid w:val="00C22B61"/>
    <w:rsid w:val="00C23F82"/>
    <w:rsid w:val="00C2502A"/>
    <w:rsid w:val="00C27BBD"/>
    <w:rsid w:val="00C30ED3"/>
    <w:rsid w:val="00C3143E"/>
    <w:rsid w:val="00C31DF7"/>
    <w:rsid w:val="00C31E4B"/>
    <w:rsid w:val="00C31F42"/>
    <w:rsid w:val="00C3326C"/>
    <w:rsid w:val="00C33CD1"/>
    <w:rsid w:val="00C33FD4"/>
    <w:rsid w:val="00C356E2"/>
    <w:rsid w:val="00C3766F"/>
    <w:rsid w:val="00C43327"/>
    <w:rsid w:val="00C435E4"/>
    <w:rsid w:val="00C45214"/>
    <w:rsid w:val="00C4718E"/>
    <w:rsid w:val="00C50116"/>
    <w:rsid w:val="00C52094"/>
    <w:rsid w:val="00C52862"/>
    <w:rsid w:val="00C55212"/>
    <w:rsid w:val="00C5666D"/>
    <w:rsid w:val="00C572CE"/>
    <w:rsid w:val="00C61C66"/>
    <w:rsid w:val="00C62063"/>
    <w:rsid w:val="00C6232D"/>
    <w:rsid w:val="00C62A1A"/>
    <w:rsid w:val="00C64DD0"/>
    <w:rsid w:val="00C72455"/>
    <w:rsid w:val="00C749EB"/>
    <w:rsid w:val="00C74E09"/>
    <w:rsid w:val="00C75D83"/>
    <w:rsid w:val="00C76231"/>
    <w:rsid w:val="00C765BD"/>
    <w:rsid w:val="00C77640"/>
    <w:rsid w:val="00C77974"/>
    <w:rsid w:val="00C8563B"/>
    <w:rsid w:val="00C86B12"/>
    <w:rsid w:val="00C90928"/>
    <w:rsid w:val="00C91974"/>
    <w:rsid w:val="00C925E4"/>
    <w:rsid w:val="00C9352A"/>
    <w:rsid w:val="00C935F7"/>
    <w:rsid w:val="00C94BE7"/>
    <w:rsid w:val="00C95192"/>
    <w:rsid w:val="00CA1ACE"/>
    <w:rsid w:val="00CA1C23"/>
    <w:rsid w:val="00CA4847"/>
    <w:rsid w:val="00CA5869"/>
    <w:rsid w:val="00CA7113"/>
    <w:rsid w:val="00CB16D7"/>
    <w:rsid w:val="00CB1B51"/>
    <w:rsid w:val="00CB1CEF"/>
    <w:rsid w:val="00CB1DE4"/>
    <w:rsid w:val="00CB2ABF"/>
    <w:rsid w:val="00CB3037"/>
    <w:rsid w:val="00CB57AD"/>
    <w:rsid w:val="00CB77E7"/>
    <w:rsid w:val="00CB7E96"/>
    <w:rsid w:val="00CC1598"/>
    <w:rsid w:val="00CC15B7"/>
    <w:rsid w:val="00CC1C5F"/>
    <w:rsid w:val="00CC3382"/>
    <w:rsid w:val="00CC34DF"/>
    <w:rsid w:val="00CC36C2"/>
    <w:rsid w:val="00CC49B6"/>
    <w:rsid w:val="00CC4A83"/>
    <w:rsid w:val="00CC5D0F"/>
    <w:rsid w:val="00CC5DDA"/>
    <w:rsid w:val="00CC65B4"/>
    <w:rsid w:val="00CC6C1F"/>
    <w:rsid w:val="00CC725C"/>
    <w:rsid w:val="00CD00C7"/>
    <w:rsid w:val="00CD1078"/>
    <w:rsid w:val="00CD2BC9"/>
    <w:rsid w:val="00CD3841"/>
    <w:rsid w:val="00CD4539"/>
    <w:rsid w:val="00CD57FE"/>
    <w:rsid w:val="00CD79B9"/>
    <w:rsid w:val="00CE08B2"/>
    <w:rsid w:val="00CE0CCD"/>
    <w:rsid w:val="00CE2E59"/>
    <w:rsid w:val="00CE3352"/>
    <w:rsid w:val="00CE357E"/>
    <w:rsid w:val="00CE6454"/>
    <w:rsid w:val="00CE75D1"/>
    <w:rsid w:val="00CF0437"/>
    <w:rsid w:val="00CF0559"/>
    <w:rsid w:val="00CF2B1D"/>
    <w:rsid w:val="00CF3116"/>
    <w:rsid w:val="00CF3405"/>
    <w:rsid w:val="00CF35D8"/>
    <w:rsid w:val="00CF3BB1"/>
    <w:rsid w:val="00CF44D1"/>
    <w:rsid w:val="00CF5844"/>
    <w:rsid w:val="00D0057B"/>
    <w:rsid w:val="00D009B3"/>
    <w:rsid w:val="00D01C50"/>
    <w:rsid w:val="00D0299B"/>
    <w:rsid w:val="00D071AA"/>
    <w:rsid w:val="00D10599"/>
    <w:rsid w:val="00D12194"/>
    <w:rsid w:val="00D12CF6"/>
    <w:rsid w:val="00D13892"/>
    <w:rsid w:val="00D15B26"/>
    <w:rsid w:val="00D16676"/>
    <w:rsid w:val="00D16B0E"/>
    <w:rsid w:val="00D17F0E"/>
    <w:rsid w:val="00D20EB4"/>
    <w:rsid w:val="00D2107C"/>
    <w:rsid w:val="00D2117D"/>
    <w:rsid w:val="00D2169D"/>
    <w:rsid w:val="00D21AE3"/>
    <w:rsid w:val="00D226A3"/>
    <w:rsid w:val="00D22CDC"/>
    <w:rsid w:val="00D23BC7"/>
    <w:rsid w:val="00D24024"/>
    <w:rsid w:val="00D24B72"/>
    <w:rsid w:val="00D24D0F"/>
    <w:rsid w:val="00D25808"/>
    <w:rsid w:val="00D266A1"/>
    <w:rsid w:val="00D268A2"/>
    <w:rsid w:val="00D270CB"/>
    <w:rsid w:val="00D271A0"/>
    <w:rsid w:val="00D27A06"/>
    <w:rsid w:val="00D27A92"/>
    <w:rsid w:val="00D302D8"/>
    <w:rsid w:val="00D304EB"/>
    <w:rsid w:val="00D3133C"/>
    <w:rsid w:val="00D316D2"/>
    <w:rsid w:val="00D31E71"/>
    <w:rsid w:val="00D323F2"/>
    <w:rsid w:val="00D35207"/>
    <w:rsid w:val="00D35419"/>
    <w:rsid w:val="00D358B1"/>
    <w:rsid w:val="00D37137"/>
    <w:rsid w:val="00D4089B"/>
    <w:rsid w:val="00D414E4"/>
    <w:rsid w:val="00D41709"/>
    <w:rsid w:val="00D42967"/>
    <w:rsid w:val="00D43D54"/>
    <w:rsid w:val="00D43DDE"/>
    <w:rsid w:val="00D47DAC"/>
    <w:rsid w:val="00D50884"/>
    <w:rsid w:val="00D50C60"/>
    <w:rsid w:val="00D50ECF"/>
    <w:rsid w:val="00D51358"/>
    <w:rsid w:val="00D518FB"/>
    <w:rsid w:val="00D5227C"/>
    <w:rsid w:val="00D52774"/>
    <w:rsid w:val="00D5322C"/>
    <w:rsid w:val="00D551C1"/>
    <w:rsid w:val="00D5570E"/>
    <w:rsid w:val="00D56767"/>
    <w:rsid w:val="00D56D68"/>
    <w:rsid w:val="00D6022C"/>
    <w:rsid w:val="00D60622"/>
    <w:rsid w:val="00D608C2"/>
    <w:rsid w:val="00D60D84"/>
    <w:rsid w:val="00D6197C"/>
    <w:rsid w:val="00D61C6E"/>
    <w:rsid w:val="00D62DF6"/>
    <w:rsid w:val="00D633B7"/>
    <w:rsid w:val="00D63990"/>
    <w:rsid w:val="00D63F93"/>
    <w:rsid w:val="00D64069"/>
    <w:rsid w:val="00D64E02"/>
    <w:rsid w:val="00D74CEA"/>
    <w:rsid w:val="00D76105"/>
    <w:rsid w:val="00D779D3"/>
    <w:rsid w:val="00D80EF1"/>
    <w:rsid w:val="00D83516"/>
    <w:rsid w:val="00D86ABA"/>
    <w:rsid w:val="00D87660"/>
    <w:rsid w:val="00D87932"/>
    <w:rsid w:val="00D90373"/>
    <w:rsid w:val="00D9043F"/>
    <w:rsid w:val="00D90CCB"/>
    <w:rsid w:val="00D91D19"/>
    <w:rsid w:val="00D91EFB"/>
    <w:rsid w:val="00D94463"/>
    <w:rsid w:val="00D94AAC"/>
    <w:rsid w:val="00D94B39"/>
    <w:rsid w:val="00D966B2"/>
    <w:rsid w:val="00D96B1E"/>
    <w:rsid w:val="00DA0673"/>
    <w:rsid w:val="00DA1C4B"/>
    <w:rsid w:val="00DA1E52"/>
    <w:rsid w:val="00DA23E7"/>
    <w:rsid w:val="00DA2A9A"/>
    <w:rsid w:val="00DA3722"/>
    <w:rsid w:val="00DA44EB"/>
    <w:rsid w:val="00DA6B8A"/>
    <w:rsid w:val="00DA76BF"/>
    <w:rsid w:val="00DA782E"/>
    <w:rsid w:val="00DB0B94"/>
    <w:rsid w:val="00DB11EF"/>
    <w:rsid w:val="00DB3ECC"/>
    <w:rsid w:val="00DB4168"/>
    <w:rsid w:val="00DB4991"/>
    <w:rsid w:val="00DB5DD8"/>
    <w:rsid w:val="00DB79E0"/>
    <w:rsid w:val="00DB7EF7"/>
    <w:rsid w:val="00DB7F6A"/>
    <w:rsid w:val="00DB7FD3"/>
    <w:rsid w:val="00DC0C82"/>
    <w:rsid w:val="00DC2654"/>
    <w:rsid w:val="00DC2981"/>
    <w:rsid w:val="00DC6F93"/>
    <w:rsid w:val="00DC73F1"/>
    <w:rsid w:val="00DD0AEC"/>
    <w:rsid w:val="00DD0EDA"/>
    <w:rsid w:val="00DD299F"/>
    <w:rsid w:val="00DD421D"/>
    <w:rsid w:val="00DD4D4A"/>
    <w:rsid w:val="00DD51F3"/>
    <w:rsid w:val="00DD5592"/>
    <w:rsid w:val="00DD6707"/>
    <w:rsid w:val="00DD7074"/>
    <w:rsid w:val="00DD7E37"/>
    <w:rsid w:val="00DE0000"/>
    <w:rsid w:val="00DE053E"/>
    <w:rsid w:val="00DE0A4F"/>
    <w:rsid w:val="00DE2B7B"/>
    <w:rsid w:val="00DE2DC4"/>
    <w:rsid w:val="00DE305E"/>
    <w:rsid w:val="00DE31DB"/>
    <w:rsid w:val="00DE4D9B"/>
    <w:rsid w:val="00DE4DB7"/>
    <w:rsid w:val="00DE4DB8"/>
    <w:rsid w:val="00DE5137"/>
    <w:rsid w:val="00DF20BF"/>
    <w:rsid w:val="00DF49FD"/>
    <w:rsid w:val="00DF4D53"/>
    <w:rsid w:val="00DF6D39"/>
    <w:rsid w:val="00DF715B"/>
    <w:rsid w:val="00E00687"/>
    <w:rsid w:val="00E0126D"/>
    <w:rsid w:val="00E01521"/>
    <w:rsid w:val="00E03DFC"/>
    <w:rsid w:val="00E04B6B"/>
    <w:rsid w:val="00E058E2"/>
    <w:rsid w:val="00E06780"/>
    <w:rsid w:val="00E06BEF"/>
    <w:rsid w:val="00E133C3"/>
    <w:rsid w:val="00E13737"/>
    <w:rsid w:val="00E14543"/>
    <w:rsid w:val="00E14651"/>
    <w:rsid w:val="00E20362"/>
    <w:rsid w:val="00E20616"/>
    <w:rsid w:val="00E20EA9"/>
    <w:rsid w:val="00E211F8"/>
    <w:rsid w:val="00E21D5B"/>
    <w:rsid w:val="00E239D6"/>
    <w:rsid w:val="00E27ACC"/>
    <w:rsid w:val="00E34162"/>
    <w:rsid w:val="00E34377"/>
    <w:rsid w:val="00E34568"/>
    <w:rsid w:val="00E35343"/>
    <w:rsid w:val="00E364E1"/>
    <w:rsid w:val="00E36692"/>
    <w:rsid w:val="00E375EC"/>
    <w:rsid w:val="00E37DDD"/>
    <w:rsid w:val="00E40C70"/>
    <w:rsid w:val="00E41139"/>
    <w:rsid w:val="00E41255"/>
    <w:rsid w:val="00E41813"/>
    <w:rsid w:val="00E42C28"/>
    <w:rsid w:val="00E43F3C"/>
    <w:rsid w:val="00E44888"/>
    <w:rsid w:val="00E455B3"/>
    <w:rsid w:val="00E46D5D"/>
    <w:rsid w:val="00E53403"/>
    <w:rsid w:val="00E53783"/>
    <w:rsid w:val="00E547B2"/>
    <w:rsid w:val="00E5585A"/>
    <w:rsid w:val="00E558EB"/>
    <w:rsid w:val="00E55B6D"/>
    <w:rsid w:val="00E57331"/>
    <w:rsid w:val="00E67220"/>
    <w:rsid w:val="00E6749F"/>
    <w:rsid w:val="00E67FD5"/>
    <w:rsid w:val="00E70DED"/>
    <w:rsid w:val="00E70FDE"/>
    <w:rsid w:val="00E7107A"/>
    <w:rsid w:val="00E72C70"/>
    <w:rsid w:val="00E7390B"/>
    <w:rsid w:val="00E73C57"/>
    <w:rsid w:val="00E75DBE"/>
    <w:rsid w:val="00E77036"/>
    <w:rsid w:val="00E77423"/>
    <w:rsid w:val="00E77DA6"/>
    <w:rsid w:val="00E805AF"/>
    <w:rsid w:val="00E82C78"/>
    <w:rsid w:val="00E83611"/>
    <w:rsid w:val="00E83C0D"/>
    <w:rsid w:val="00E84053"/>
    <w:rsid w:val="00E856A5"/>
    <w:rsid w:val="00E866D4"/>
    <w:rsid w:val="00E878FB"/>
    <w:rsid w:val="00E87B99"/>
    <w:rsid w:val="00E87EEA"/>
    <w:rsid w:val="00E93376"/>
    <w:rsid w:val="00E94E62"/>
    <w:rsid w:val="00E94F16"/>
    <w:rsid w:val="00E95C42"/>
    <w:rsid w:val="00E95DC0"/>
    <w:rsid w:val="00E97D92"/>
    <w:rsid w:val="00E97F84"/>
    <w:rsid w:val="00EA0C97"/>
    <w:rsid w:val="00EA3B46"/>
    <w:rsid w:val="00EA519F"/>
    <w:rsid w:val="00EA66BD"/>
    <w:rsid w:val="00EB0CDB"/>
    <w:rsid w:val="00EB198A"/>
    <w:rsid w:val="00EB2454"/>
    <w:rsid w:val="00EB2547"/>
    <w:rsid w:val="00EB2D6C"/>
    <w:rsid w:val="00EB379A"/>
    <w:rsid w:val="00EB3814"/>
    <w:rsid w:val="00EB4953"/>
    <w:rsid w:val="00EB49C8"/>
    <w:rsid w:val="00EC0935"/>
    <w:rsid w:val="00EC0F24"/>
    <w:rsid w:val="00EC26A5"/>
    <w:rsid w:val="00EC2F49"/>
    <w:rsid w:val="00EC7085"/>
    <w:rsid w:val="00EC74D8"/>
    <w:rsid w:val="00ED0ABF"/>
    <w:rsid w:val="00ED13F2"/>
    <w:rsid w:val="00ED448D"/>
    <w:rsid w:val="00ED4B18"/>
    <w:rsid w:val="00ED53D7"/>
    <w:rsid w:val="00ED6018"/>
    <w:rsid w:val="00ED6112"/>
    <w:rsid w:val="00ED70F4"/>
    <w:rsid w:val="00EE07B5"/>
    <w:rsid w:val="00EE3686"/>
    <w:rsid w:val="00EE7B68"/>
    <w:rsid w:val="00EF05A4"/>
    <w:rsid w:val="00EF1694"/>
    <w:rsid w:val="00EF1D36"/>
    <w:rsid w:val="00EF20B3"/>
    <w:rsid w:val="00EF295E"/>
    <w:rsid w:val="00EF3EF1"/>
    <w:rsid w:val="00EF4C81"/>
    <w:rsid w:val="00EF58C8"/>
    <w:rsid w:val="00EF67DA"/>
    <w:rsid w:val="00EF6822"/>
    <w:rsid w:val="00EF747B"/>
    <w:rsid w:val="00EF770A"/>
    <w:rsid w:val="00F02902"/>
    <w:rsid w:val="00F039ED"/>
    <w:rsid w:val="00F045D1"/>
    <w:rsid w:val="00F07B6D"/>
    <w:rsid w:val="00F11F55"/>
    <w:rsid w:val="00F126EF"/>
    <w:rsid w:val="00F12BCD"/>
    <w:rsid w:val="00F14E1F"/>
    <w:rsid w:val="00F17A94"/>
    <w:rsid w:val="00F20C2D"/>
    <w:rsid w:val="00F2300E"/>
    <w:rsid w:val="00F250BD"/>
    <w:rsid w:val="00F253EE"/>
    <w:rsid w:val="00F259E3"/>
    <w:rsid w:val="00F27F04"/>
    <w:rsid w:val="00F30724"/>
    <w:rsid w:val="00F33E84"/>
    <w:rsid w:val="00F3651B"/>
    <w:rsid w:val="00F3682D"/>
    <w:rsid w:val="00F37571"/>
    <w:rsid w:val="00F41C45"/>
    <w:rsid w:val="00F420E7"/>
    <w:rsid w:val="00F43F32"/>
    <w:rsid w:val="00F440B3"/>
    <w:rsid w:val="00F440BA"/>
    <w:rsid w:val="00F4462C"/>
    <w:rsid w:val="00F45BA5"/>
    <w:rsid w:val="00F46658"/>
    <w:rsid w:val="00F466C8"/>
    <w:rsid w:val="00F46ACB"/>
    <w:rsid w:val="00F476B8"/>
    <w:rsid w:val="00F47EDA"/>
    <w:rsid w:val="00F5080A"/>
    <w:rsid w:val="00F50BBD"/>
    <w:rsid w:val="00F50F86"/>
    <w:rsid w:val="00F51016"/>
    <w:rsid w:val="00F52D0A"/>
    <w:rsid w:val="00F557C7"/>
    <w:rsid w:val="00F57E6B"/>
    <w:rsid w:val="00F61ED4"/>
    <w:rsid w:val="00F61F98"/>
    <w:rsid w:val="00F64624"/>
    <w:rsid w:val="00F649EC"/>
    <w:rsid w:val="00F658A9"/>
    <w:rsid w:val="00F66412"/>
    <w:rsid w:val="00F66B23"/>
    <w:rsid w:val="00F672B8"/>
    <w:rsid w:val="00F677E8"/>
    <w:rsid w:val="00F67AD6"/>
    <w:rsid w:val="00F67CC8"/>
    <w:rsid w:val="00F67F99"/>
    <w:rsid w:val="00F7042D"/>
    <w:rsid w:val="00F709DB"/>
    <w:rsid w:val="00F70B3F"/>
    <w:rsid w:val="00F73036"/>
    <w:rsid w:val="00F74DEC"/>
    <w:rsid w:val="00F75BF6"/>
    <w:rsid w:val="00F77C10"/>
    <w:rsid w:val="00F80CE5"/>
    <w:rsid w:val="00F82F18"/>
    <w:rsid w:val="00F854BE"/>
    <w:rsid w:val="00F8569F"/>
    <w:rsid w:val="00F85DDB"/>
    <w:rsid w:val="00F85E0E"/>
    <w:rsid w:val="00F86263"/>
    <w:rsid w:val="00F86F4E"/>
    <w:rsid w:val="00F87AE5"/>
    <w:rsid w:val="00F9112F"/>
    <w:rsid w:val="00F91E50"/>
    <w:rsid w:val="00F93CE6"/>
    <w:rsid w:val="00F95472"/>
    <w:rsid w:val="00FA0C4D"/>
    <w:rsid w:val="00FA1E59"/>
    <w:rsid w:val="00FA4540"/>
    <w:rsid w:val="00FA4F22"/>
    <w:rsid w:val="00FA5061"/>
    <w:rsid w:val="00FA5E38"/>
    <w:rsid w:val="00FB04C8"/>
    <w:rsid w:val="00FB10CB"/>
    <w:rsid w:val="00FB1E70"/>
    <w:rsid w:val="00FB2E7A"/>
    <w:rsid w:val="00FC06BF"/>
    <w:rsid w:val="00FC0A76"/>
    <w:rsid w:val="00FC1265"/>
    <w:rsid w:val="00FC2777"/>
    <w:rsid w:val="00FC2E07"/>
    <w:rsid w:val="00FC3466"/>
    <w:rsid w:val="00FC5656"/>
    <w:rsid w:val="00FC5C6C"/>
    <w:rsid w:val="00FC69C8"/>
    <w:rsid w:val="00FD1FCC"/>
    <w:rsid w:val="00FD2B66"/>
    <w:rsid w:val="00FD336D"/>
    <w:rsid w:val="00FD46B5"/>
    <w:rsid w:val="00FD4A5E"/>
    <w:rsid w:val="00FD4D19"/>
    <w:rsid w:val="00FD6955"/>
    <w:rsid w:val="00FD6EEF"/>
    <w:rsid w:val="00FD7ABB"/>
    <w:rsid w:val="00FE2B98"/>
    <w:rsid w:val="00FE39CC"/>
    <w:rsid w:val="00FE3C98"/>
    <w:rsid w:val="00FE4123"/>
    <w:rsid w:val="00FE74FE"/>
    <w:rsid w:val="00FE7915"/>
    <w:rsid w:val="00FF065A"/>
    <w:rsid w:val="00FF06A8"/>
    <w:rsid w:val="00FF0963"/>
    <w:rsid w:val="00FF0AC0"/>
    <w:rsid w:val="00FF119C"/>
    <w:rsid w:val="00FF1471"/>
    <w:rsid w:val="00FF28DE"/>
    <w:rsid w:val="00FF398E"/>
    <w:rsid w:val="00FF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4B3A72"/>
  <w15:docId w15:val="{048B0479-EB26-46E0-9436-994C3993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e-BY" w:eastAsia="be-BY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a"/>
    <w:next w:val="a"/>
    <w:qFormat/>
    <w:pPr>
      <w:keepNext/>
      <w:spacing w:before="120" w:line="360" w:lineRule="auto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left="5103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pacing w:line="360" w:lineRule="auto"/>
      <w:ind w:left="5103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pPr>
      <w:keepNext/>
      <w:spacing w:line="360" w:lineRule="auto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line="360" w:lineRule="auto"/>
      <w:outlineLvl w:val="4"/>
    </w:pPr>
    <w:rPr>
      <w:rFonts w:ascii="Arial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table" w:styleId="a7">
    <w:name w:val="Table Grid"/>
    <w:basedOn w:val="a1"/>
    <w:rsid w:val="00136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41682E"/>
  </w:style>
  <w:style w:type="paragraph" w:customStyle="1" w:styleId="a9">
    <w:name w:val="Чертежный"/>
    <w:rsid w:val="006C183D"/>
    <w:pPr>
      <w:jc w:val="both"/>
    </w:pPr>
    <w:rPr>
      <w:rFonts w:ascii="ISOCPEUR" w:hAnsi="ISOCPEUR"/>
      <w:i/>
      <w:sz w:val="28"/>
      <w:lang w:val="uk-UA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C5CF3"/>
  </w:style>
  <w:style w:type="paragraph" w:styleId="aa">
    <w:name w:val="Document Map"/>
    <w:basedOn w:val="a"/>
    <w:link w:val="ab"/>
    <w:rsid w:val="005D65A9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rsid w:val="005D65A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FE3C98"/>
    <w:pPr>
      <w:spacing w:before="100" w:beforeAutospacing="1" w:after="100" w:afterAutospacing="1"/>
    </w:pPr>
    <w:rPr>
      <w:sz w:val="24"/>
      <w:szCs w:val="24"/>
      <w:lang w:val="be-BY" w:eastAsia="be-BY"/>
    </w:rPr>
  </w:style>
  <w:style w:type="character" w:customStyle="1" w:styleId="a6">
    <w:name w:val="Нижний колонтитул Знак"/>
    <w:basedOn w:val="a0"/>
    <w:link w:val="a5"/>
    <w:uiPriority w:val="99"/>
    <w:rsid w:val="00FE3C98"/>
    <w:rPr>
      <w:lang w:val="ru-RU" w:eastAsia="ru-RU"/>
    </w:rPr>
  </w:style>
  <w:style w:type="paragraph" w:styleId="ad">
    <w:name w:val="List Paragraph"/>
    <w:basedOn w:val="a"/>
    <w:uiPriority w:val="34"/>
    <w:qFormat/>
    <w:rsid w:val="00FE3C98"/>
    <w:pPr>
      <w:ind w:left="720"/>
      <w:contextualSpacing/>
    </w:pPr>
  </w:style>
  <w:style w:type="character" w:customStyle="1" w:styleId="apple-converted-space">
    <w:name w:val="apple-converted-space"/>
    <w:basedOn w:val="a0"/>
    <w:rsid w:val="007731EC"/>
  </w:style>
  <w:style w:type="paragraph" w:styleId="ae">
    <w:name w:val="Balloon Text"/>
    <w:basedOn w:val="a"/>
    <w:link w:val="af"/>
    <w:rsid w:val="00065C2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65C2A"/>
    <w:rPr>
      <w:rFonts w:ascii="Tahoma" w:hAnsi="Tahoma" w:cs="Tahoma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794204"/>
    <w:rPr>
      <w:sz w:val="28"/>
      <w:lang w:val="ru-RU" w:eastAsia="ru-RU"/>
    </w:rPr>
  </w:style>
  <w:style w:type="character" w:styleId="af0">
    <w:name w:val="Hyperlink"/>
    <w:basedOn w:val="a0"/>
    <w:unhideWhenUsed/>
    <w:rsid w:val="009D27D0"/>
    <w:rPr>
      <w:color w:val="0000FF" w:themeColor="hyperlink"/>
      <w:u w:val="single"/>
    </w:rPr>
  </w:style>
  <w:style w:type="character" w:styleId="af1">
    <w:name w:val="FollowedHyperlink"/>
    <w:basedOn w:val="a0"/>
    <w:semiHidden/>
    <w:unhideWhenUsed/>
    <w:rsid w:val="0070730C"/>
    <w:rPr>
      <w:color w:val="800080" w:themeColor="followed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0730C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784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gat.by/katalog/uvs-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http://agat.by/katalog/uvs-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TEMPLATE\FORMA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948CC3-7A03-4D44-8850-FB2CAF43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</Template>
  <TotalTime>881</TotalTime>
  <Pages>20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ГП СКБ "Камертон"</Company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>JOГO JARDIM x8?! PORRA! DIA 8 VOTA NГO!</dc:subject>
  <dc:creator>VOTA NГO А REGIONALIZAЗГO! SIM AO REFORЗO DO MUNICIPALISMO!</dc:creator>
  <dc:description>A REGIONALIZAЗГO Й UM ERRO COLOSSAL!</dc:description>
  <cp:lastModifiedBy>Lisakovich Olga</cp:lastModifiedBy>
  <cp:revision>314</cp:revision>
  <cp:lastPrinted>2015-07-01T08:57:00Z</cp:lastPrinted>
  <dcterms:created xsi:type="dcterms:W3CDTF">2021-02-15T10:47:00Z</dcterms:created>
  <dcterms:modified xsi:type="dcterms:W3CDTF">2023-11-09T07:01:00Z</dcterms:modified>
</cp:coreProperties>
</file>